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F15E70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754479">
              <w:rPr>
                <w:b/>
                <w:szCs w:val="28"/>
              </w:rPr>
              <w:t>UR080</w:t>
            </w:r>
            <w:r w:rsidR="00953D31" w:rsidRPr="00953D31">
              <w:rPr>
                <w:b/>
                <w:szCs w:val="28"/>
              </w:rPr>
              <w:t>HL104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754479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UR080</w:t>
            </w:r>
            <w:r w:rsidR="00953D31" w:rsidRPr="00953D31">
              <w:rPr>
                <w:b/>
                <w:szCs w:val="28"/>
              </w:rPr>
              <w:t>HL104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D7B13" w:rsidRDefault="008D7B1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874D21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DE0F10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9F48F0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9F48F0">
        <w:rPr>
          <w:b/>
          <w:sz w:val="22"/>
          <w:szCs w:val="22"/>
        </w:rPr>
        <w:lastRenderedPageBreak/>
        <w:t>СОДЕРЖАНИЕ</w:t>
      </w:r>
    </w:p>
    <w:p w:rsidR="009F48F0" w:rsidRPr="009F48F0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F48F0">
        <w:rPr>
          <w:sz w:val="22"/>
          <w:szCs w:val="22"/>
        </w:rPr>
        <w:fldChar w:fldCharType="begin"/>
      </w:r>
      <w:r w:rsidRPr="009F48F0">
        <w:rPr>
          <w:sz w:val="22"/>
          <w:szCs w:val="22"/>
        </w:rPr>
        <w:instrText xml:space="preserve"> TOC \o "1-3" \h \z \u </w:instrText>
      </w:r>
      <w:r w:rsidRPr="009F48F0">
        <w:rPr>
          <w:sz w:val="22"/>
          <w:szCs w:val="22"/>
        </w:rPr>
        <w:fldChar w:fldCharType="separate"/>
      </w:r>
      <w:hyperlink w:anchor="_Toc129251598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1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_Toc129251598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3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599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2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_Toc129251599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4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0" w:history="1">
        <w:r w:rsidR="009F48F0" w:rsidRPr="009F48F0">
          <w:rPr>
            <w:rStyle w:val="ad"/>
            <w:noProof/>
            <w:sz w:val="22"/>
            <w:szCs w:val="22"/>
          </w:rPr>
          <w:t>2.1.1 Описание изделия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_Toc129251600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4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1" w:history="1">
        <w:r w:rsidR="009F48F0" w:rsidRPr="009F48F0">
          <w:rPr>
            <w:rStyle w:val="ad"/>
            <w:noProof/>
            <w:sz w:val="22"/>
            <w:szCs w:val="22"/>
          </w:rPr>
          <w:t>2.1.2 Принцип работы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_Toc129251601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5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2" w:history="1">
        <w:r w:rsidR="009F48F0" w:rsidRPr="009F48F0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_Toc129251602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6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3" w:history="1">
        <w:r w:rsidR="009F48F0" w:rsidRPr="009F48F0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_Toc129251603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7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4" w:history="1">
        <w:r w:rsidR="009F48F0" w:rsidRPr="009F48F0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_Toc129251604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8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5" w:history="1">
        <w:r w:rsidR="009F48F0" w:rsidRPr="009F48F0">
          <w:rPr>
            <w:rStyle w:val="ad"/>
            <w:noProof/>
            <w:sz w:val="22"/>
            <w:szCs w:val="22"/>
          </w:rPr>
          <w:t>2.1.6 Чертеж изделия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_Toc129251605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10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6" w:history="1">
        <w:r w:rsidR="009F48F0" w:rsidRPr="009F48F0">
          <w:rPr>
            <w:rStyle w:val="ad"/>
            <w:noProof/>
            <w:sz w:val="22"/>
            <w:szCs w:val="22"/>
          </w:rPr>
          <w:t>2.2 Маркировка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_Toc129251606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10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7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3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КОМПЛЕКТНОСТЬ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_Toc129251607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10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8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4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_Toc129251608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11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09" w:history="1">
        <w:r w:rsidR="009F48F0" w:rsidRPr="009F48F0">
          <w:rPr>
            <w:rStyle w:val="ad"/>
            <w:b/>
            <w:noProof/>
            <w:sz w:val="22"/>
            <w:szCs w:val="22"/>
          </w:rPr>
          <w:t>5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КОНСЕРВАЦИЯ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_Toc129251609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12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0" w:history="1">
        <w:r w:rsidR="009F48F0" w:rsidRPr="009F48F0">
          <w:rPr>
            <w:rStyle w:val="ad"/>
            <w:b/>
            <w:noProof/>
            <w:sz w:val="22"/>
            <w:szCs w:val="22"/>
          </w:rPr>
          <w:t>6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_Toc129251610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13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1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7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_Toc129251611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14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2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8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_Toc129251612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15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3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9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_Toc129251613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16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4" w:history="1">
        <w:r w:rsidR="009F48F0" w:rsidRPr="009F48F0">
          <w:rPr>
            <w:rStyle w:val="ad"/>
            <w:noProof/>
            <w:sz w:val="22"/>
            <w:szCs w:val="22"/>
          </w:rPr>
          <w:t>9.1 Общие требования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_Toc129251614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17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5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10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_Toc129251615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18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6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11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_Toc129251616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19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9F48F0" w:rsidRPr="009F48F0" w:rsidRDefault="00DE0F1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251617" w:history="1">
        <w:r w:rsidR="009F48F0" w:rsidRPr="009F48F0">
          <w:rPr>
            <w:rStyle w:val="ad"/>
            <w:b/>
            <w:bCs/>
            <w:noProof/>
            <w:sz w:val="22"/>
            <w:szCs w:val="22"/>
          </w:rPr>
          <w:t>12</w:t>
        </w:r>
        <w:r w:rsidR="009F48F0" w:rsidRPr="009F48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F48F0" w:rsidRPr="009F48F0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9F48F0" w:rsidRPr="009F48F0">
          <w:rPr>
            <w:noProof/>
            <w:webHidden/>
            <w:sz w:val="22"/>
            <w:szCs w:val="22"/>
          </w:rPr>
          <w:tab/>
        </w:r>
        <w:r w:rsidR="009F48F0" w:rsidRPr="009F48F0">
          <w:rPr>
            <w:noProof/>
            <w:webHidden/>
            <w:sz w:val="22"/>
            <w:szCs w:val="22"/>
          </w:rPr>
          <w:fldChar w:fldCharType="begin"/>
        </w:r>
        <w:r w:rsidR="009F48F0" w:rsidRPr="009F48F0">
          <w:rPr>
            <w:noProof/>
            <w:webHidden/>
            <w:sz w:val="22"/>
            <w:szCs w:val="22"/>
          </w:rPr>
          <w:instrText xml:space="preserve"> PAGEREF _Toc129251617 \h </w:instrText>
        </w:r>
        <w:r w:rsidR="009F48F0" w:rsidRPr="009F48F0">
          <w:rPr>
            <w:noProof/>
            <w:webHidden/>
            <w:sz w:val="22"/>
            <w:szCs w:val="22"/>
          </w:rPr>
        </w:r>
        <w:r w:rsidR="009F48F0" w:rsidRPr="009F48F0">
          <w:rPr>
            <w:noProof/>
            <w:webHidden/>
            <w:sz w:val="22"/>
            <w:szCs w:val="22"/>
          </w:rPr>
          <w:fldChar w:fldCharType="separate"/>
        </w:r>
        <w:r w:rsidR="009F48F0">
          <w:rPr>
            <w:noProof/>
            <w:webHidden/>
            <w:sz w:val="22"/>
            <w:szCs w:val="22"/>
          </w:rPr>
          <w:t>21</w:t>
        </w:r>
        <w:r w:rsidR="009F48F0" w:rsidRPr="009F48F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9F48F0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754479">
        <w:rPr>
          <w:sz w:val="22"/>
          <w:szCs w:val="22"/>
        </w:rPr>
        <w:t>UR080</w:t>
      </w:r>
      <w:r w:rsidR="00953D31" w:rsidRPr="00953D31">
        <w:rPr>
          <w:sz w:val="22"/>
          <w:szCs w:val="22"/>
        </w:rPr>
        <w:t>HL104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29251598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0254E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754479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UR080</w:t>
            </w:r>
            <w:r w:rsidR="00953D31" w:rsidRPr="00953D31">
              <w:rPr>
                <w:sz w:val="22"/>
                <w:szCs w:val="22"/>
              </w:rPr>
              <w:t>HL104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754479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UR080</w:t>
            </w:r>
            <w:r w:rsidR="00953D31" w:rsidRPr="00953D31">
              <w:rPr>
                <w:sz w:val="22"/>
                <w:szCs w:val="22"/>
              </w:rPr>
              <w:t>HL104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8787D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DE0F10" w:rsidRPr="00CC2C20" w:rsidTr="00B21869">
        <w:trPr>
          <w:trHeight w:val="20"/>
        </w:trPr>
        <w:tc>
          <w:tcPr>
            <w:tcW w:w="2746" w:type="dxa"/>
            <w:vAlign w:val="center"/>
          </w:tcPr>
          <w:p w:rsidR="00DE0F10" w:rsidRPr="00CC2C20" w:rsidRDefault="00DE0F10" w:rsidP="00DE0F10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DE0F10" w:rsidRPr="00C43F7C" w:rsidRDefault="00DE0F10" w:rsidP="00DE0F1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DE0F10" w:rsidRPr="00CC2C20" w:rsidTr="00B21869">
        <w:trPr>
          <w:trHeight w:val="20"/>
        </w:trPr>
        <w:tc>
          <w:tcPr>
            <w:tcW w:w="2746" w:type="dxa"/>
            <w:vAlign w:val="center"/>
          </w:tcPr>
          <w:p w:rsidR="00DE0F10" w:rsidRPr="00CC2C20" w:rsidRDefault="00DE0F10" w:rsidP="00DE0F1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DE0F10" w:rsidRPr="00CC2C20" w:rsidRDefault="00DE0F10" w:rsidP="00DE0F1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DE0F10" w:rsidRPr="00CC2C20" w:rsidTr="00B21869">
        <w:trPr>
          <w:trHeight w:val="20"/>
        </w:trPr>
        <w:tc>
          <w:tcPr>
            <w:tcW w:w="2746" w:type="dxa"/>
            <w:vAlign w:val="center"/>
          </w:tcPr>
          <w:p w:rsidR="00DE0F10" w:rsidRPr="00CC2C20" w:rsidRDefault="00DE0F10" w:rsidP="00DE0F1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DE0F10" w:rsidRPr="00CC2C20" w:rsidRDefault="00DE0F10" w:rsidP="00DE0F10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DE0F10" w:rsidRPr="00DE0F10" w:rsidTr="00B21869">
        <w:trPr>
          <w:trHeight w:val="20"/>
        </w:trPr>
        <w:tc>
          <w:tcPr>
            <w:tcW w:w="2746" w:type="dxa"/>
            <w:vAlign w:val="center"/>
          </w:tcPr>
          <w:p w:rsidR="00DE0F10" w:rsidRPr="00CC2C20" w:rsidRDefault="00DE0F10" w:rsidP="00DE0F10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DE0F10" w:rsidRPr="00FB18B5" w:rsidRDefault="00DE0F10" w:rsidP="00DE0F1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DE0F10" w:rsidRPr="00CC2C20" w:rsidTr="00B21869">
        <w:trPr>
          <w:trHeight w:val="20"/>
        </w:trPr>
        <w:tc>
          <w:tcPr>
            <w:tcW w:w="2746" w:type="dxa"/>
            <w:vAlign w:val="center"/>
          </w:tcPr>
          <w:p w:rsidR="00DE0F10" w:rsidRPr="00CC2C20" w:rsidRDefault="00DE0F10" w:rsidP="00DE0F10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DE0F10" w:rsidRPr="00A77C4B" w:rsidRDefault="00DE0F10" w:rsidP="00DE0F10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DE0F10" w:rsidRPr="00DE0F10" w:rsidTr="00B21869">
        <w:trPr>
          <w:trHeight w:val="20"/>
        </w:trPr>
        <w:tc>
          <w:tcPr>
            <w:tcW w:w="2746" w:type="dxa"/>
            <w:vAlign w:val="center"/>
          </w:tcPr>
          <w:p w:rsidR="00DE0F10" w:rsidRPr="00CC2C20" w:rsidRDefault="00DE0F10" w:rsidP="00DE0F10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DE0F10" w:rsidRPr="007C55A8" w:rsidRDefault="00DE0F10" w:rsidP="00DE0F10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tr w:rsidR="00DE0F10" w:rsidRPr="00CC2C20" w:rsidTr="00B21869">
        <w:trPr>
          <w:trHeight w:val="20"/>
        </w:trPr>
        <w:tc>
          <w:tcPr>
            <w:tcW w:w="2746" w:type="dxa"/>
            <w:vAlign w:val="center"/>
          </w:tcPr>
          <w:p w:rsidR="00DE0F10" w:rsidRPr="00CC2C20" w:rsidRDefault="00DE0F10" w:rsidP="00DE0F10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DE0F10" w:rsidRPr="00CC2C20" w:rsidRDefault="00DE0F10" w:rsidP="00DE0F1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DE0F10" w:rsidRPr="00DE0F10" w:rsidTr="00B21869">
        <w:trPr>
          <w:trHeight w:val="20"/>
        </w:trPr>
        <w:tc>
          <w:tcPr>
            <w:tcW w:w="2746" w:type="dxa"/>
            <w:vAlign w:val="center"/>
          </w:tcPr>
          <w:p w:rsidR="00DE0F10" w:rsidRPr="00CC2C20" w:rsidRDefault="00DE0F10" w:rsidP="00DE0F10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DE0F10" w:rsidRPr="00FF3A97" w:rsidRDefault="00DE0F10" w:rsidP="00DE0F10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DE0F10" w:rsidRDefault="00DE0F10" w:rsidP="00DE0F10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DE0F10" w:rsidRPr="00EA42EA" w:rsidRDefault="00DE0F10" w:rsidP="00DE0F10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34312" w:rsidRDefault="00DE0F10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34312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34312">
                <w:rPr>
                  <w:rStyle w:val="ad"/>
                  <w:sz w:val="22"/>
                  <w:szCs w:val="22"/>
                </w:rPr>
                <w:t>@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2606AB" w:rsidRPr="00E34312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34312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2" w:name="_Ref70416271"/>
      <w:bookmarkStart w:id="3" w:name="_Toc129251599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2925160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C2D54" w:rsidRDefault="00465B70" w:rsidP="000254E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754479">
        <w:rPr>
          <w:sz w:val="22"/>
          <w:szCs w:val="22"/>
        </w:rPr>
        <w:t>UR080</w:t>
      </w:r>
      <w:r w:rsidR="00953D31" w:rsidRPr="00953D31">
        <w:rPr>
          <w:sz w:val="22"/>
          <w:szCs w:val="22"/>
        </w:rPr>
        <w:t>HL104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heaterSteam </w:t>
      </w:r>
      <w:r w:rsidR="00C21824">
        <w:rPr>
          <w:sz w:val="22"/>
          <w:szCs w:val="22"/>
        </w:rPr>
        <w:t xml:space="preserve">titanium </w:t>
      </w:r>
      <w:r w:rsidR="00107193">
        <w:rPr>
          <w:sz w:val="22"/>
          <w:szCs w:val="22"/>
        </w:rPr>
        <w:t>подходи</w:t>
      </w:r>
      <w:r w:rsidR="00107193" w:rsidRPr="006A4A30">
        <w:rPr>
          <w:sz w:val="22"/>
          <w:szCs w:val="22"/>
        </w:rPr>
        <w:t>т для областей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применения, где действуют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строгие санитарно-гигиенические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требования, например</w:t>
      </w:r>
      <w:r w:rsidR="00DA2415">
        <w:rPr>
          <w:sz w:val="22"/>
          <w:szCs w:val="22"/>
        </w:rPr>
        <w:t>,</w:t>
      </w:r>
      <w:r w:rsidR="00107193" w:rsidRPr="006A4A30">
        <w:rPr>
          <w:sz w:val="22"/>
          <w:szCs w:val="22"/>
        </w:rPr>
        <w:t xml:space="preserve"> в научно</w:t>
      </w:r>
      <w:r w:rsidR="00107193">
        <w:rPr>
          <w:sz w:val="22"/>
          <w:szCs w:val="22"/>
        </w:rPr>
        <w:t>-</w:t>
      </w:r>
      <w:r w:rsidR="00107193" w:rsidRPr="006A4A30">
        <w:rPr>
          <w:sz w:val="22"/>
          <w:szCs w:val="22"/>
        </w:rPr>
        <w:t>исследовательских лабораториях,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сельском хозяйстве и пищевой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промышленности, а также музеях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и библиотеках: пар практически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стерилен и не содержит твердых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частиц, причем без необходимости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предварительной водоподготовки.</w:t>
      </w:r>
      <w:r w:rsidR="000A71A6" w:rsidRPr="00107193">
        <w:rPr>
          <w:sz w:val="22"/>
          <w:szCs w:val="22"/>
        </w:rPr>
        <w:t xml:space="preserve"> 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  <w:r w:rsidR="00FC2D54">
        <w:rPr>
          <w:rFonts w:eastAsiaTheme="minorHAnsi"/>
          <w:i/>
          <w:iCs/>
          <w:color w:val="000000"/>
          <w:sz w:val="22"/>
          <w:szCs w:val="22"/>
          <w:lang w:eastAsia="en-US"/>
        </w:rPr>
        <w:t>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из коррозионноустойчивых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>
        <w:rPr>
          <w:sz w:val="22"/>
          <w:szCs w:val="22"/>
        </w:rPr>
        <w:t>оснащаются</w:t>
      </w:r>
      <w:r w:rsidR="000E0D3C" w:rsidRPr="006A4A30">
        <w:rPr>
          <w:sz w:val="22"/>
          <w:szCs w:val="22"/>
        </w:rPr>
        <w:t xml:space="preserve"> новым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483B5B">
        <w:rPr>
          <w:sz w:val="22"/>
          <w:szCs w:val="22"/>
        </w:rPr>
        <w:t xml:space="preserve"> 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Увлажнители серии heaterSteam</w:t>
      </w:r>
      <w:r w:rsidR="005F219B">
        <w:rPr>
          <w:sz w:val="22"/>
          <w:szCs w:val="22"/>
        </w:rPr>
        <w:t xml:space="preserve"> titanium, 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титана </w:t>
      </w:r>
      <w:r w:rsidRPr="006A4A30">
        <w:rPr>
          <w:sz w:val="22"/>
          <w:szCs w:val="22"/>
        </w:rPr>
        <w:t>подходят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самой агрессивной,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титановые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электронагреватели совершенно не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боятся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Кроме того, увлажнители heaterSteam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titanium имеют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пленку из кевлара, облегчающую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8809AA" w:rsidRDefault="000E0D3C" w:rsidP="008809A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Модели heaterSteam могут оснащаться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новым сенсорным дисплеем 4.3”,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который поддерживает цветные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анимированные иконки для быстрого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 у</w:t>
      </w:r>
      <w:r w:rsidR="003660B0">
        <w:rPr>
          <w:sz w:val="22"/>
          <w:szCs w:val="22"/>
        </w:rPr>
        <w:t>добного управления увлажнителем.</w:t>
      </w:r>
    </w:p>
    <w:p w:rsidR="000E0D3C" w:rsidRPr="006A4A30" w:rsidRDefault="000E0D3C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>Модель titanium имеет встроенный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heaterSteam titanium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387D9C">
        <w:rPr>
          <w:sz w:val="22"/>
          <w:szCs w:val="22"/>
        </w:rPr>
        <w:t>ет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0254E6" w:rsidRDefault="000254E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9251601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котле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некоторых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моделях</w:t>
      </w: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увлажнителей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</w:p>
    <w:p w:rsidR="009B6E91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="004B1458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турецких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турецких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29251602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8438A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5855" cy="7931785"/>
            <wp:effectExtent l="0" t="0" r="444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29251603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754479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DD1B27" w:rsidRDefault="00754479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F35B0">
              <w:rPr>
                <w:sz w:val="22"/>
                <w:szCs w:val="22"/>
              </w:rPr>
              <w:t>0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1B1F3E" w:rsidRDefault="00987402" w:rsidP="002628AB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</w:t>
            </w:r>
            <w:r w:rsidR="002628A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В пер. тока </w:t>
            </w:r>
          </w:p>
          <w:p w:rsidR="00B47DD8" w:rsidRPr="00DD1B27" w:rsidRDefault="002628AB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50/60/3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4126DB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2х</w:t>
            </w:r>
            <w:r w:rsidR="00CF35B0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CF35B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20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4F74B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754479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4126DB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987402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5</w:t>
            </w:r>
            <w:r w:rsidR="006547DA"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17.5 (50Гц); 22.5</w:t>
            </w:r>
            <w:r w:rsidR="006547DA">
              <w:rPr>
                <w:sz w:val="22"/>
                <w:szCs w:val="22"/>
              </w:rPr>
              <w:t xml:space="preserve"> (60Гц)</w:t>
            </w:r>
          </w:p>
        </w:tc>
      </w:tr>
    </w:tbl>
    <w:p w:rsidR="00383069" w:rsidRDefault="00383069" w:rsidP="00810B70">
      <w:pPr>
        <w:jc w:val="both"/>
        <w:rPr>
          <w:noProof/>
          <w:sz w:val="24"/>
        </w:rPr>
      </w:pPr>
    </w:p>
    <w:p w:rsidR="006547DA" w:rsidRDefault="006547DA" w:rsidP="00810B70">
      <w:pPr>
        <w:jc w:val="both"/>
        <w:rPr>
          <w:noProof/>
          <w:sz w:val="20"/>
          <w:szCs w:val="20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4126DB" w:rsidP="009C0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D670E4" w:rsidRDefault="000344DD" w:rsidP="00D670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D670E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DE0F10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B3332F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888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B245E5" w:rsidRDefault="00B245E5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876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445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B245E5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98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B245E5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87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B245E5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29251604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366D15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861189" cy="22193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094" cy="222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8A4836" w:rsidRDefault="00EF6F5C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3472815" cy="343154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815" cy="343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824BE9" w:rsidRDefault="00824BE9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2925160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824BE9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527300" cy="3020695"/>
            <wp:effectExtent l="0" t="0" r="6350" b="825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302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2925160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29251607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843"/>
        <w:gridCol w:w="1979"/>
      </w:tblGrid>
      <w:tr w:rsidR="00F14BAA" w:rsidRPr="00F312E9" w:rsidTr="00B42214">
        <w:trPr>
          <w:trHeight w:val="343"/>
          <w:tblHeader/>
          <w:jc w:val="center"/>
        </w:trPr>
        <w:tc>
          <w:tcPr>
            <w:tcW w:w="6096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843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979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B42214">
        <w:trPr>
          <w:trHeight w:val="568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Pr="00F312E9" w:rsidRDefault="00F14BAA" w:rsidP="000254E6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1843" w:type="dxa"/>
            <w:vAlign w:val="center"/>
          </w:tcPr>
          <w:p w:rsidR="00F14BAA" w:rsidRDefault="0075447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UR080</w:t>
            </w:r>
            <w:r w:rsidR="00953D31" w:rsidRPr="00953D31">
              <w:rPr>
                <w:sz w:val="22"/>
                <w:szCs w:val="22"/>
              </w:rPr>
              <w:t>HL104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2214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B42214" w:rsidRDefault="00B42214" w:rsidP="00B42214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Трубка для подачи питающей воды с двойным обратным клапаном</w:t>
            </w:r>
          </w:p>
        </w:tc>
        <w:tc>
          <w:tcPr>
            <w:tcW w:w="1843" w:type="dxa"/>
            <w:vAlign w:val="center"/>
          </w:tcPr>
          <w:p w:rsidR="00B42214" w:rsidRDefault="00B42214" w:rsidP="00107C5C">
            <w:pPr>
              <w:jc w:val="center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FWHDCV0003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42214" w:rsidRDefault="000175C8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63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B42214">
            <w:pPr>
              <w:numPr>
                <w:ilvl w:val="0"/>
                <w:numId w:val="49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2925160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3C326E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F63D54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r w:rsidRPr="00B3332F">
        <w:rPr>
          <w:b/>
          <w:szCs w:val="28"/>
        </w:rPr>
        <w:lastRenderedPageBreak/>
        <w:t xml:space="preserve"> </w:t>
      </w:r>
      <w:bookmarkStart w:id="23" w:name="_Toc129251609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2925161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A9CF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754479">
        <w:rPr>
          <w:sz w:val="22"/>
          <w:szCs w:val="22"/>
        </w:rPr>
        <w:t>UR080</w:t>
      </w:r>
      <w:r w:rsidR="00953D31" w:rsidRPr="00953D31">
        <w:rPr>
          <w:sz w:val="22"/>
          <w:szCs w:val="22"/>
        </w:rPr>
        <w:t>HL104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1F98C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1E279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DE0F10" w:rsidRPr="00DE0F10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DE0F10" w:rsidRPr="00DE0F10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DE0F10" w:rsidRPr="00DE0F10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C37C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29251611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6249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</w:t>
      </w:r>
      <w:r w:rsidR="00754479">
        <w:rPr>
          <w:sz w:val="22"/>
          <w:szCs w:val="22"/>
        </w:rPr>
        <w:t>UR080</w:t>
      </w:r>
      <w:r w:rsidR="00953D31" w:rsidRPr="00953D31">
        <w:rPr>
          <w:sz w:val="22"/>
          <w:szCs w:val="22"/>
        </w:rPr>
        <w:t>HL104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D85A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E99CA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</w:t>
      </w:r>
      <w:bookmarkStart w:id="30" w:name="_GoBack"/>
      <w:bookmarkEnd w:id="30"/>
      <w:r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2925161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2925161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2925161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2925161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29251616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29251617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458" w:rsidRDefault="004B1458">
      <w:r>
        <w:separator/>
      </w:r>
    </w:p>
  </w:endnote>
  <w:endnote w:type="continuationSeparator" w:id="0">
    <w:p w:rsidR="004B1458" w:rsidRDefault="004B1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1458" w:rsidRDefault="004B145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B1458" w:rsidRDefault="004B145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B1458" w:rsidRDefault="004B145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B1458" w:rsidRDefault="004B145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B7687E" w:rsidRDefault="00754479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UR080</w:t>
                              </w:r>
                              <w:r w:rsidR="004B1458" w:rsidRPr="00953D31">
                                <w:rPr>
                                  <w:b/>
                                  <w:sz w:val="22"/>
                                  <w:szCs w:val="22"/>
                                </w:rPr>
                                <w:t>HL104</w:t>
                              </w:r>
                              <w:r w:rsidR="004B1458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ED1531" w:rsidRDefault="004B145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E0F1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ED1531" w:rsidRDefault="004B145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B1458" w:rsidRPr="00961F53" w:rsidRDefault="004B145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B1458" w:rsidRPr="00FC2D54" w:rsidRDefault="004B1458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4B1458" w:rsidRPr="00FC2D54" w:rsidRDefault="004B1458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ЭЛЕКТРОНАГРЕВАТЕЛЯМИ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754479">
                                <w:rPr>
                                  <w:b/>
                                  <w:sz w:val="18"/>
                                  <w:szCs w:val="18"/>
                                </w:rPr>
                                <w:t>UR080</w:t>
                              </w:r>
                              <w:r w:rsidRPr="00953D31">
                                <w:rPr>
                                  <w:b/>
                                  <w:sz w:val="18"/>
                                  <w:szCs w:val="18"/>
                                </w:rPr>
                                <w:t>HL104</w:t>
                              </w:r>
                            </w:p>
                            <w:p w:rsidR="004B1458" w:rsidRPr="00B160C5" w:rsidRDefault="004B145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4B1458" w:rsidRPr="00613EFB" w:rsidRDefault="004B145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B1458" w:rsidRPr="00B7687E" w:rsidRDefault="00754479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UR080</w:t>
                        </w:r>
                        <w:r w:rsidR="004B1458" w:rsidRPr="00953D31">
                          <w:rPr>
                            <w:b/>
                            <w:sz w:val="22"/>
                            <w:szCs w:val="22"/>
                          </w:rPr>
                          <w:t>HL104</w:t>
                        </w:r>
                        <w:r w:rsidR="004B1458"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B1458" w:rsidRPr="00ED1531" w:rsidRDefault="004B145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E0F1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B1458" w:rsidRPr="00ED1531" w:rsidRDefault="004B145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B1458" w:rsidRPr="00961F53" w:rsidRDefault="004B145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B1458" w:rsidRPr="00FC2D54" w:rsidRDefault="004B1458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4B1458" w:rsidRPr="00FC2D54" w:rsidRDefault="004B1458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ЭЛЕКТРОНАГРЕВАТЕЛЯМИ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754479">
                          <w:rPr>
                            <w:b/>
                            <w:sz w:val="18"/>
                            <w:szCs w:val="18"/>
                          </w:rPr>
                          <w:t>UR080</w:t>
                        </w:r>
                        <w:r w:rsidRPr="00953D31">
                          <w:rPr>
                            <w:b/>
                            <w:sz w:val="18"/>
                            <w:szCs w:val="18"/>
                          </w:rPr>
                          <w:t>HL104</w:t>
                        </w:r>
                      </w:p>
                      <w:p w:rsidR="004B1458" w:rsidRPr="00B160C5" w:rsidRDefault="004B145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4B1458" w:rsidRPr="00613EFB" w:rsidRDefault="004B145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AF301F" w:rsidRDefault="004B145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E0F1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ED4E00" w:rsidRDefault="00754479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UR080</w:t>
                              </w:r>
                              <w:r w:rsidR="004B1458" w:rsidRPr="00953D31">
                                <w:rPr>
                                  <w:b/>
                                  <w:sz w:val="22"/>
                                  <w:szCs w:val="22"/>
                                </w:rPr>
                                <w:t>HL104</w:t>
                              </w:r>
                              <w:r w:rsidR="004B145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B1458" w:rsidRPr="00C23BB2" w:rsidRDefault="004B145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B1458" w:rsidRPr="00EC2FF5" w:rsidRDefault="004B145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B1458" w:rsidRPr="00AF301F" w:rsidRDefault="004B145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E0F1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B1458" w:rsidRPr="00ED4E00" w:rsidRDefault="00754479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UR080</w:t>
                        </w:r>
                        <w:r w:rsidR="004B1458" w:rsidRPr="00953D31">
                          <w:rPr>
                            <w:b/>
                            <w:sz w:val="22"/>
                            <w:szCs w:val="22"/>
                          </w:rPr>
                          <w:t>HL104</w:t>
                        </w:r>
                        <w:r w:rsidR="004B145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B1458" w:rsidRPr="00C23BB2" w:rsidRDefault="004B145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B1458" w:rsidRPr="00EC2FF5" w:rsidRDefault="004B145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AF301F" w:rsidRDefault="004B145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E0F1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ED4E00" w:rsidRDefault="00754479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UR080</w:t>
                              </w:r>
                              <w:r w:rsidR="004B1458" w:rsidRPr="00953D31">
                                <w:rPr>
                                  <w:b/>
                                  <w:sz w:val="22"/>
                                  <w:szCs w:val="22"/>
                                </w:rPr>
                                <w:t>HL104</w:t>
                              </w:r>
                              <w:r w:rsidR="004B145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B1458" w:rsidRPr="0021626D" w:rsidRDefault="004B145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B1458" w:rsidRPr="00AF301F" w:rsidRDefault="004B145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E0F1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B1458" w:rsidRPr="00ED4E00" w:rsidRDefault="00754479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UR080</w:t>
                        </w:r>
                        <w:r w:rsidR="004B1458" w:rsidRPr="00953D31">
                          <w:rPr>
                            <w:b/>
                            <w:sz w:val="22"/>
                            <w:szCs w:val="22"/>
                          </w:rPr>
                          <w:t>HL104</w:t>
                        </w:r>
                        <w:r w:rsidR="004B145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B1458" w:rsidRPr="0021626D" w:rsidRDefault="004B145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458" w:rsidRDefault="004B1458">
      <w:r>
        <w:separator/>
      </w:r>
    </w:p>
  </w:footnote>
  <w:footnote w:type="continuationSeparator" w:id="0">
    <w:p w:rsidR="004B1458" w:rsidRDefault="004B1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1458" w:rsidRDefault="004B145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0CB420B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2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7"/>
  </w:num>
  <w:num w:numId="8">
    <w:abstractNumId w:val="22"/>
  </w:num>
  <w:num w:numId="9">
    <w:abstractNumId w:val="34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9"/>
  </w:num>
  <w:num w:numId="23">
    <w:abstractNumId w:val="32"/>
  </w:num>
  <w:num w:numId="24">
    <w:abstractNumId w:val="43"/>
  </w:num>
  <w:num w:numId="25">
    <w:abstractNumId w:val="29"/>
  </w:num>
  <w:num w:numId="26">
    <w:abstractNumId w:val="19"/>
  </w:num>
  <w:num w:numId="27">
    <w:abstractNumId w:val="40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1"/>
  </w:num>
  <w:num w:numId="38">
    <w:abstractNumId w:val="48"/>
  </w:num>
  <w:num w:numId="39">
    <w:abstractNumId w:val="36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5"/>
  </w:num>
  <w:num w:numId="46">
    <w:abstractNumId w:val="47"/>
  </w:num>
  <w:num w:numId="47">
    <w:abstractNumId w:val="12"/>
  </w:num>
  <w:num w:numId="48">
    <w:abstractNumId w:val="20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26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175C8"/>
    <w:rsid w:val="0002003C"/>
    <w:rsid w:val="00021FB1"/>
    <w:rsid w:val="00022877"/>
    <w:rsid w:val="000234A9"/>
    <w:rsid w:val="000254E6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2F4D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5D67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15F7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1F3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6AB9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693"/>
    <w:rsid w:val="00266678"/>
    <w:rsid w:val="00266E38"/>
    <w:rsid w:val="002672F9"/>
    <w:rsid w:val="00275CB4"/>
    <w:rsid w:val="00276037"/>
    <w:rsid w:val="00282779"/>
    <w:rsid w:val="0028312A"/>
    <w:rsid w:val="00283BBE"/>
    <w:rsid w:val="00285B60"/>
    <w:rsid w:val="0028787D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3C7A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2703"/>
    <w:rsid w:val="003631A3"/>
    <w:rsid w:val="00364101"/>
    <w:rsid w:val="00364270"/>
    <w:rsid w:val="003660B0"/>
    <w:rsid w:val="00366D15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B77"/>
    <w:rsid w:val="003C326E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26DB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561"/>
    <w:rsid w:val="0049482B"/>
    <w:rsid w:val="00495990"/>
    <w:rsid w:val="00496556"/>
    <w:rsid w:val="004965E7"/>
    <w:rsid w:val="004968BA"/>
    <w:rsid w:val="004A14D0"/>
    <w:rsid w:val="004B1458"/>
    <w:rsid w:val="004B6F5E"/>
    <w:rsid w:val="004B7CE8"/>
    <w:rsid w:val="004C01EC"/>
    <w:rsid w:val="004C1297"/>
    <w:rsid w:val="004C2058"/>
    <w:rsid w:val="004C25CF"/>
    <w:rsid w:val="004C329E"/>
    <w:rsid w:val="004C481A"/>
    <w:rsid w:val="004C7BAF"/>
    <w:rsid w:val="004D4967"/>
    <w:rsid w:val="004D5533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4B3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3C24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71139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C6EB5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4479"/>
    <w:rsid w:val="0075637A"/>
    <w:rsid w:val="00766705"/>
    <w:rsid w:val="00767BFF"/>
    <w:rsid w:val="00770F76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59D9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4BE9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8A9"/>
    <w:rsid w:val="00847F9B"/>
    <w:rsid w:val="00850DCA"/>
    <w:rsid w:val="008513DD"/>
    <w:rsid w:val="00851CB0"/>
    <w:rsid w:val="0085316F"/>
    <w:rsid w:val="0086049F"/>
    <w:rsid w:val="00873343"/>
    <w:rsid w:val="00874D21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D93"/>
    <w:rsid w:val="00943FFD"/>
    <w:rsid w:val="00944438"/>
    <w:rsid w:val="009454F1"/>
    <w:rsid w:val="009457C2"/>
    <w:rsid w:val="00953D31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87402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2CC0"/>
    <w:rsid w:val="009C3D6E"/>
    <w:rsid w:val="009C5B8B"/>
    <w:rsid w:val="009D1AB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48F0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D79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45E5"/>
    <w:rsid w:val="00B263D1"/>
    <w:rsid w:val="00B3332F"/>
    <w:rsid w:val="00B345E4"/>
    <w:rsid w:val="00B3658F"/>
    <w:rsid w:val="00B37FEB"/>
    <w:rsid w:val="00B40554"/>
    <w:rsid w:val="00B4087B"/>
    <w:rsid w:val="00B41232"/>
    <w:rsid w:val="00B41638"/>
    <w:rsid w:val="00B42214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1334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CF35B0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670E4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0F10"/>
    <w:rsid w:val="00DE2C5C"/>
    <w:rsid w:val="00DE7639"/>
    <w:rsid w:val="00DE79B1"/>
    <w:rsid w:val="00DF1BCA"/>
    <w:rsid w:val="00E003BE"/>
    <w:rsid w:val="00E006F9"/>
    <w:rsid w:val="00E015E5"/>
    <w:rsid w:val="00E02961"/>
    <w:rsid w:val="00E035FD"/>
    <w:rsid w:val="00E07909"/>
    <w:rsid w:val="00E1141F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EF6F5C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3D54"/>
    <w:rsid w:val="00F643C0"/>
    <w:rsid w:val="00F675E0"/>
    <w:rsid w:val="00F67753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2D54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6305"/>
    <o:shapelayout v:ext="edit">
      <o:idmap v:ext="edit" data="1"/>
    </o:shapelayout>
  </w:shapeDefaults>
  <w:decimalSymbol w:val=","/>
  <w:listSeparator w:val=";"/>
  <w14:docId w14:val="04D6396A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094CF-853E-4445-BFB3-593138881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3</TotalTime>
  <Pages>21</Pages>
  <Words>3314</Words>
  <Characters>18891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6</cp:revision>
  <cp:lastPrinted>2021-03-26T08:29:00Z</cp:lastPrinted>
  <dcterms:created xsi:type="dcterms:W3CDTF">2023-03-09T07:51:00Z</dcterms:created>
  <dcterms:modified xsi:type="dcterms:W3CDTF">2026-03-12T09:09:00Z</dcterms:modified>
</cp:coreProperties>
</file>