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B54562">
              <w:rPr>
                <w:b/>
                <w:szCs w:val="28"/>
              </w:rPr>
              <w:t>UR06</w:t>
            </w:r>
            <w:r w:rsidR="00754479">
              <w:rPr>
                <w:b/>
                <w:szCs w:val="28"/>
              </w:rPr>
              <w:t>0</w:t>
            </w:r>
            <w:r w:rsidR="00953D31" w:rsidRPr="00953D31">
              <w:rPr>
                <w:b/>
                <w:szCs w:val="28"/>
              </w:rPr>
              <w:t>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B54562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UR06</w:t>
            </w:r>
            <w:r w:rsidR="00754479">
              <w:rPr>
                <w:b/>
                <w:szCs w:val="28"/>
              </w:rPr>
              <w:t>0</w:t>
            </w:r>
            <w:r w:rsidR="00953D31" w:rsidRPr="00953D31">
              <w:rPr>
                <w:b/>
                <w:szCs w:val="28"/>
              </w:rPr>
              <w:t>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6387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A0302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9F48F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F48F0">
        <w:rPr>
          <w:b/>
          <w:sz w:val="22"/>
          <w:szCs w:val="22"/>
        </w:rPr>
        <w:lastRenderedPageBreak/>
        <w:t>СОДЕРЖАНИЕ</w:t>
      </w:r>
    </w:p>
    <w:p w:rsidR="009F48F0" w:rsidRPr="009F48F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F48F0">
        <w:rPr>
          <w:sz w:val="22"/>
          <w:szCs w:val="22"/>
        </w:rPr>
        <w:fldChar w:fldCharType="begin"/>
      </w:r>
      <w:r w:rsidRPr="009F48F0">
        <w:rPr>
          <w:sz w:val="22"/>
          <w:szCs w:val="22"/>
        </w:rPr>
        <w:instrText xml:space="preserve"> TOC \o "1-3" \h \z \u </w:instrText>
      </w:r>
      <w:r w:rsidRPr="009F48F0">
        <w:rPr>
          <w:sz w:val="22"/>
          <w:szCs w:val="22"/>
        </w:rPr>
        <w:fldChar w:fldCharType="separate"/>
      </w:r>
      <w:hyperlink w:anchor="_Toc129251598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_Toc129251598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3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599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2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_Toc129251599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0" w:history="1">
        <w:r w:rsidR="009F48F0" w:rsidRPr="009F48F0">
          <w:rPr>
            <w:rStyle w:val="ad"/>
            <w:noProof/>
            <w:sz w:val="22"/>
            <w:szCs w:val="22"/>
          </w:rPr>
          <w:t>2.1.1 Описание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_Toc129251600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1" w:history="1">
        <w:r w:rsidR="009F48F0" w:rsidRPr="009F48F0">
          <w:rPr>
            <w:rStyle w:val="ad"/>
            <w:noProof/>
            <w:sz w:val="22"/>
            <w:szCs w:val="22"/>
          </w:rPr>
          <w:t>2.1.2 Принцип работы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_Toc129251601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5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2" w:history="1">
        <w:r w:rsidR="009F48F0" w:rsidRPr="009F48F0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_Toc129251602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6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3" w:history="1">
        <w:r w:rsidR="009F48F0" w:rsidRPr="009F48F0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_Toc129251603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7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4" w:history="1">
        <w:r w:rsidR="009F48F0" w:rsidRPr="009F48F0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_Toc129251604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9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5" w:history="1">
        <w:r w:rsidR="009F48F0" w:rsidRPr="009F48F0">
          <w:rPr>
            <w:rStyle w:val="ad"/>
            <w:noProof/>
            <w:sz w:val="22"/>
            <w:szCs w:val="22"/>
          </w:rPr>
          <w:t>2.1.6 Чертеж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_Toc129251605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6" w:history="1">
        <w:r w:rsidR="009F48F0" w:rsidRPr="009F48F0">
          <w:rPr>
            <w:rStyle w:val="ad"/>
            <w:noProof/>
            <w:sz w:val="22"/>
            <w:szCs w:val="22"/>
          </w:rPr>
          <w:t>2.2 Маркировка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_Toc129251606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7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3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КОМПЛЕКТНОСТЬ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_Toc129251607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8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4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_Toc129251608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11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9" w:history="1">
        <w:r w:rsidR="009F48F0" w:rsidRPr="009F48F0">
          <w:rPr>
            <w:rStyle w:val="ad"/>
            <w:b/>
            <w:noProof/>
            <w:sz w:val="22"/>
            <w:szCs w:val="22"/>
          </w:rPr>
          <w:t>5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КОНСЕРВАЦИЯ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_Toc129251609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12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0" w:history="1">
        <w:r w:rsidR="009F48F0" w:rsidRPr="009F48F0">
          <w:rPr>
            <w:rStyle w:val="ad"/>
            <w:b/>
            <w:noProof/>
            <w:sz w:val="22"/>
            <w:szCs w:val="22"/>
          </w:rPr>
          <w:t>6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_Toc129251610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13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1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7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_Toc129251611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2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8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_Toc129251612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15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3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9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_Toc129251613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16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4" w:history="1">
        <w:r w:rsidR="009F48F0" w:rsidRPr="009F48F0">
          <w:rPr>
            <w:rStyle w:val="ad"/>
            <w:noProof/>
            <w:sz w:val="22"/>
            <w:szCs w:val="22"/>
          </w:rPr>
          <w:t>9.1 Общие требования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_Toc129251614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17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5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10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_Toc129251615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18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6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11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_Toc129251616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19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EA03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7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12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_Toc129251617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B63879">
          <w:rPr>
            <w:noProof/>
            <w:webHidden/>
            <w:sz w:val="22"/>
            <w:szCs w:val="22"/>
          </w:rPr>
          <w:t>21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9F48F0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6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4C62D4">
        <w:rPr>
          <w:sz w:val="22"/>
          <w:szCs w:val="22"/>
        </w:rPr>
        <w:t>UR06</w:t>
      </w:r>
      <w:r w:rsidR="00754479">
        <w:rPr>
          <w:sz w:val="22"/>
          <w:szCs w:val="22"/>
        </w:rPr>
        <w:t>0</w:t>
      </w:r>
      <w:r w:rsidR="00953D31" w:rsidRPr="00953D31">
        <w:rPr>
          <w:sz w:val="22"/>
          <w:szCs w:val="22"/>
        </w:rPr>
        <w:t>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9251598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D31525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UR06</w:t>
            </w:r>
            <w:r w:rsidR="00754479">
              <w:rPr>
                <w:sz w:val="22"/>
                <w:szCs w:val="22"/>
              </w:rPr>
              <w:t>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D31525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UR06</w:t>
            </w:r>
            <w:r w:rsidR="00754479">
              <w:rPr>
                <w:sz w:val="22"/>
                <w:szCs w:val="22"/>
              </w:rPr>
              <w:t>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A030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A0302" w:rsidRPr="00C43F7C" w:rsidRDefault="00EA0302" w:rsidP="00EA030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A030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A030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EA0302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EA0302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EA0302" w:rsidRPr="00EA0302" w:rsidTr="00B21869">
        <w:trPr>
          <w:trHeight w:val="20"/>
        </w:trPr>
        <w:tc>
          <w:tcPr>
            <w:tcW w:w="2746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EA0302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EA0302" w:rsidRPr="00EA42EA" w:rsidRDefault="00EA0302" w:rsidP="00EA0302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7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EA0302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EA0302" w:rsidRPr="00CC2C20" w:rsidRDefault="00EA0302" w:rsidP="00EA030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A0302" w:rsidRPr="00FF3A97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A0302" w:rsidRPr="00E34312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  <w:hyperlink r:id="rId18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E34312">
                <w:rPr>
                  <w:rStyle w:val="ad"/>
                  <w:sz w:val="22"/>
                  <w:szCs w:val="22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34312">
                <w:rPr>
                  <w:rStyle w:val="ad"/>
                  <w:sz w:val="22"/>
                  <w:szCs w:val="22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34312">
                <w:rPr>
                  <w:rStyle w:val="ad"/>
                  <w:sz w:val="22"/>
                  <w:szCs w:val="22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A0302" w:rsidRPr="00E34312" w:rsidRDefault="00EA0302" w:rsidP="00EA0302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2925159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925160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D31525">
        <w:rPr>
          <w:sz w:val="22"/>
          <w:szCs w:val="22"/>
        </w:rPr>
        <w:t>UR06</w:t>
      </w:r>
      <w:r w:rsidR="00754479">
        <w:rPr>
          <w:sz w:val="22"/>
          <w:szCs w:val="22"/>
        </w:rPr>
        <w:t>0</w:t>
      </w:r>
      <w:r w:rsidR="00953D31" w:rsidRPr="00953D31">
        <w:rPr>
          <w:sz w:val="22"/>
          <w:szCs w:val="22"/>
        </w:rPr>
        <w:t>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925160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4B1458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92516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8438A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9251603"/>
      <w:r w:rsidRPr="00DC2751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763CC5">
        <w:trPr>
          <w:trHeight w:val="418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D3152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54479">
              <w:rPr>
                <w:sz w:val="22"/>
                <w:szCs w:val="22"/>
              </w:rPr>
              <w:t>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051187" w:rsidRDefault="00D31525" w:rsidP="004415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45.7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4126DB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2х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763CC5">
        <w:trPr>
          <w:trHeight w:val="508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754479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763CC5">
        <w:trPr>
          <w:trHeight w:val="476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763CC5">
        <w:trPr>
          <w:trHeight w:val="475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763CC5">
        <w:trPr>
          <w:trHeight w:val="39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4126D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763CC5">
        <w:trPr>
          <w:trHeight w:val="411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4126DB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EA0302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B245E5" w:rsidRDefault="00B245E5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876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763CC5" w:rsidRDefault="00763CC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2925160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8A4836" w:rsidRDefault="00EF6F5C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472815" cy="343154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92516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824BE9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27300" cy="3020695"/>
            <wp:effectExtent l="0" t="0" r="6350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2925160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29251607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B27B3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UR06</w:t>
            </w:r>
            <w:r w:rsidR="00754479">
              <w:rPr>
                <w:sz w:val="22"/>
                <w:szCs w:val="22"/>
              </w:rPr>
              <w:t>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763CC5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63CC5">
              <w:rPr>
                <w:sz w:val="22"/>
                <w:szCs w:val="22"/>
              </w:rPr>
              <w:t>Руководство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2925160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C326E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63D54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 w:rsidRPr="00B3332F">
        <w:rPr>
          <w:b/>
          <w:szCs w:val="28"/>
        </w:rPr>
        <w:lastRenderedPageBreak/>
        <w:t xml:space="preserve"> </w:t>
      </w:r>
      <w:bookmarkStart w:id="23" w:name="_Toc12925160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2925161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B27B35">
        <w:rPr>
          <w:sz w:val="22"/>
          <w:szCs w:val="22"/>
        </w:rPr>
        <w:t>UR06</w:t>
      </w:r>
      <w:r w:rsidR="00754479">
        <w:rPr>
          <w:sz w:val="22"/>
          <w:szCs w:val="22"/>
        </w:rPr>
        <w:t>0</w:t>
      </w:r>
      <w:r w:rsidR="00953D31" w:rsidRPr="00953D31">
        <w:rPr>
          <w:sz w:val="22"/>
          <w:szCs w:val="22"/>
        </w:rPr>
        <w:t>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2925161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3B342F">
        <w:rPr>
          <w:sz w:val="22"/>
          <w:szCs w:val="22"/>
        </w:rPr>
        <w:t>UR06</w:t>
      </w:r>
      <w:r w:rsidR="00754479">
        <w:rPr>
          <w:sz w:val="22"/>
          <w:szCs w:val="22"/>
        </w:rPr>
        <w:t>0</w:t>
      </w:r>
      <w:r w:rsidR="00953D31" w:rsidRPr="00953D31">
        <w:rPr>
          <w:sz w:val="22"/>
          <w:szCs w:val="22"/>
        </w:rPr>
        <w:t>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2925161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2925161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2925161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2925161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925161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29251617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2"/>
      <w:footerReference w:type="first" r:id="rId3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525" w:rsidRDefault="00D31525">
      <w:r>
        <w:separator/>
      </w:r>
    </w:p>
  </w:endnote>
  <w:endnote w:type="continuationSeparator" w:id="0">
    <w:p w:rsidR="00D31525" w:rsidRDefault="00D3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1525" w:rsidRDefault="00D3152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31525" w:rsidRDefault="00D3152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31525" w:rsidRDefault="00D3152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31525" w:rsidRDefault="00D3152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B7687E" w:rsidRDefault="006A6C0B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UR06</w:t>
                              </w:r>
                              <w:r w:rsidR="00D31525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31525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D31525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ED1531" w:rsidRDefault="00D3152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030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ED1531" w:rsidRDefault="00D3152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1525" w:rsidRPr="00961F53" w:rsidRDefault="00D3152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1525" w:rsidRPr="00FC2D54" w:rsidRDefault="00D31525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D31525" w:rsidRPr="00FC2D54" w:rsidRDefault="00D31525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="00191C6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UR06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953D31">
                                <w:rPr>
                                  <w:b/>
                                  <w:sz w:val="18"/>
                                  <w:szCs w:val="18"/>
                                </w:rPr>
                                <w:t>HL104</w:t>
                              </w:r>
                            </w:p>
                            <w:p w:rsidR="00D31525" w:rsidRPr="00B160C5" w:rsidRDefault="00D31525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D31525" w:rsidRPr="00613EFB" w:rsidRDefault="00D3152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31525" w:rsidRPr="00B7687E" w:rsidRDefault="006A6C0B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UR06</w:t>
                        </w:r>
                        <w:r w:rsidR="00D31525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31525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D31525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31525" w:rsidRPr="00ED1531" w:rsidRDefault="00D3152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A030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31525" w:rsidRPr="00ED1531" w:rsidRDefault="00D3152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31525" w:rsidRPr="00961F53" w:rsidRDefault="00D3152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31525" w:rsidRPr="00FC2D54" w:rsidRDefault="00D31525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D31525" w:rsidRPr="00FC2D54" w:rsidRDefault="00D31525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="00191C60">
                          <w:rPr>
                            <w:b/>
                            <w:sz w:val="18"/>
                            <w:szCs w:val="18"/>
                          </w:rPr>
                          <w:t xml:space="preserve"> UR06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0</w:t>
                        </w:r>
                        <w:r w:rsidRPr="00953D31">
                          <w:rPr>
                            <w:b/>
                            <w:sz w:val="18"/>
                            <w:szCs w:val="18"/>
                          </w:rPr>
                          <w:t>HL104</w:t>
                        </w:r>
                      </w:p>
                      <w:p w:rsidR="00D31525" w:rsidRPr="00B160C5" w:rsidRDefault="00D31525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D31525" w:rsidRPr="00613EFB" w:rsidRDefault="00D3152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AF301F" w:rsidRDefault="00D3152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03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ED4E00" w:rsidRDefault="00737F9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UR06</w:t>
                              </w:r>
                              <w:r w:rsidR="00D31525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31525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D31525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31525" w:rsidRPr="00C23BB2" w:rsidRDefault="00D31525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31525" w:rsidRPr="00EC2FF5" w:rsidRDefault="00D3152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31525" w:rsidRPr="00AF301F" w:rsidRDefault="00D3152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03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31525" w:rsidRPr="00ED4E00" w:rsidRDefault="00737F9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UR06</w:t>
                        </w:r>
                        <w:r w:rsidR="00D31525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31525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D31525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31525" w:rsidRPr="00C23BB2" w:rsidRDefault="00D31525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31525" w:rsidRPr="00EC2FF5" w:rsidRDefault="00D3152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Default="00D3152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AF301F" w:rsidRDefault="00D3152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03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1525" w:rsidRPr="00ED4E00" w:rsidRDefault="005C2E9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UR06</w:t>
                              </w:r>
                              <w:r w:rsidR="00D31525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31525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D31525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31525" w:rsidRPr="0021626D" w:rsidRDefault="00D31525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31525" w:rsidRDefault="00D3152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31525" w:rsidRPr="00AF301F" w:rsidRDefault="00D3152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03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31525" w:rsidRPr="00ED4E00" w:rsidRDefault="005C2E9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UR06</w:t>
                        </w:r>
                        <w:r w:rsidR="00D31525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31525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D31525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31525" w:rsidRPr="0021626D" w:rsidRDefault="00D31525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525" w:rsidRDefault="00D31525">
      <w:r>
        <w:separator/>
      </w:r>
    </w:p>
  </w:footnote>
  <w:footnote w:type="continuationSeparator" w:id="0">
    <w:p w:rsidR="00D31525" w:rsidRDefault="00D31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525" w:rsidRDefault="00D3152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1525" w:rsidRDefault="00D3152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C0B" w:rsidRDefault="006A6C0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C0B" w:rsidRDefault="006A6C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32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1187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1C60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5CB4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3C7A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42F"/>
    <w:rsid w:val="003B39AD"/>
    <w:rsid w:val="003B7B77"/>
    <w:rsid w:val="003C326E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26DB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1458"/>
    <w:rsid w:val="004B6F5E"/>
    <w:rsid w:val="004B7CE8"/>
    <w:rsid w:val="004C01EC"/>
    <w:rsid w:val="004C1297"/>
    <w:rsid w:val="004C2058"/>
    <w:rsid w:val="004C25CF"/>
    <w:rsid w:val="004C329E"/>
    <w:rsid w:val="004C481A"/>
    <w:rsid w:val="004C62D4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C2E98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6C0B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37F91"/>
    <w:rsid w:val="00741FEB"/>
    <w:rsid w:val="00742632"/>
    <w:rsid w:val="00745BD9"/>
    <w:rsid w:val="00751720"/>
    <w:rsid w:val="00751D8F"/>
    <w:rsid w:val="00751FA7"/>
    <w:rsid w:val="00754479"/>
    <w:rsid w:val="0075637A"/>
    <w:rsid w:val="00763CC5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4BE9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8A9"/>
    <w:rsid w:val="00847F9B"/>
    <w:rsid w:val="00850DCA"/>
    <w:rsid w:val="008513DD"/>
    <w:rsid w:val="00851CB0"/>
    <w:rsid w:val="0085316F"/>
    <w:rsid w:val="0086049F"/>
    <w:rsid w:val="00873343"/>
    <w:rsid w:val="00874D21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3D31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48F0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45E5"/>
    <w:rsid w:val="00B263D1"/>
    <w:rsid w:val="00B27B35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562"/>
    <w:rsid w:val="00B54AC8"/>
    <w:rsid w:val="00B56EDA"/>
    <w:rsid w:val="00B63879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334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525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0302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EF6F5C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3D54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9"/>
    <o:shapelayout v:ext="edit">
      <o:idmap v:ext="edit" data="1"/>
    </o:shapelayout>
  </w:shapeDefaults>
  <w:decimalSymbol w:val=","/>
  <w:listSeparator w:val=";"/>
  <w14:docId w14:val="1BA382DA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mailto:E-mail:%20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E-mail:%20info@uelements.com" TargetMode="External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header" Target="header2.xml"/><Relationship Id="rId19" Type="http://schemas.openxmlformats.org/officeDocument/2006/relationships/image" Target="media/image3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6.png"/><Relationship Id="rId27" Type="http://schemas.openxmlformats.org/officeDocument/2006/relationships/image" Target="media/image11.emf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A67F3-BA39-4D3D-800A-ACE3C244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47</TotalTime>
  <Pages>21</Pages>
  <Words>3319</Words>
  <Characters>18921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17</cp:revision>
  <cp:lastPrinted>2021-03-26T08:29:00Z</cp:lastPrinted>
  <dcterms:created xsi:type="dcterms:W3CDTF">2023-03-09T07:51:00Z</dcterms:created>
  <dcterms:modified xsi:type="dcterms:W3CDTF">2026-03-12T09:12:00Z</dcterms:modified>
</cp:coreProperties>
</file>