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C30D0A">
              <w:rPr>
                <w:b/>
                <w:szCs w:val="28"/>
              </w:rPr>
              <w:t>UR04</w:t>
            </w:r>
            <w:r w:rsidR="00B16761">
              <w:rPr>
                <w:b/>
                <w:szCs w:val="28"/>
              </w:rPr>
              <w:t>0</w:t>
            </w:r>
            <w:r w:rsidR="00B3332F" w:rsidRPr="00B3332F">
              <w:rPr>
                <w:b/>
                <w:szCs w:val="28"/>
              </w:rPr>
              <w:t>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30D0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UR04</w:t>
            </w:r>
            <w:r w:rsidR="00B16761">
              <w:rPr>
                <w:b/>
                <w:szCs w:val="28"/>
              </w:rPr>
              <w:t>0</w:t>
            </w:r>
            <w:r w:rsidR="00B3332F" w:rsidRPr="00B3332F">
              <w:rPr>
                <w:b/>
                <w:szCs w:val="28"/>
              </w:rPr>
              <w:t>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Default="00515C4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P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2606AB" w:rsidRDefault="00B1676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425D3C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425D3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2C2ADA">
        <w:rPr>
          <w:sz w:val="22"/>
          <w:szCs w:val="22"/>
        </w:rPr>
        <w:t>UR04</w:t>
      </w:r>
      <w:r w:rsidR="00B16761">
        <w:rPr>
          <w:sz w:val="22"/>
          <w:szCs w:val="22"/>
        </w:rPr>
        <w:t>0</w:t>
      </w:r>
      <w:r w:rsidR="00B3332F" w:rsidRPr="00B3332F">
        <w:rPr>
          <w:sz w:val="22"/>
          <w:szCs w:val="22"/>
        </w:rPr>
        <w:t>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2C2ADA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UR04</w:t>
            </w:r>
            <w:r w:rsidR="00B16761">
              <w:rPr>
                <w:sz w:val="22"/>
                <w:szCs w:val="22"/>
              </w:rPr>
              <w:t>0</w:t>
            </w:r>
            <w:r w:rsidR="00B3332F" w:rsidRPr="00B3332F">
              <w:rPr>
                <w:sz w:val="22"/>
                <w:szCs w:val="22"/>
              </w:rPr>
              <w:t>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2C2ADA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UR04</w:t>
            </w:r>
            <w:r w:rsidR="00B16761">
              <w:rPr>
                <w:sz w:val="22"/>
                <w:szCs w:val="22"/>
              </w:rPr>
              <w:t>0</w:t>
            </w:r>
            <w:r w:rsidR="00B3332F" w:rsidRPr="00B3332F">
              <w:rPr>
                <w:sz w:val="22"/>
                <w:szCs w:val="22"/>
              </w:rPr>
              <w:t>HL104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25D3C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425D3C" w:rsidRPr="00C43F7C" w:rsidRDefault="00425D3C" w:rsidP="00425D3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425D3C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425D3C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425D3C" w:rsidRPr="00425D3C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425D3C" w:rsidRPr="00FB18B5" w:rsidRDefault="00425D3C" w:rsidP="00425D3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425D3C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425D3C" w:rsidRPr="00A77C4B" w:rsidRDefault="00425D3C" w:rsidP="00425D3C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425D3C" w:rsidRPr="00425D3C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425D3C" w:rsidRPr="007C55A8" w:rsidRDefault="00425D3C" w:rsidP="00425D3C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425D3C" w:rsidRPr="00CC2C20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25D3C" w:rsidRPr="00425D3C" w:rsidTr="00B21869">
        <w:trPr>
          <w:trHeight w:val="20"/>
        </w:trPr>
        <w:tc>
          <w:tcPr>
            <w:tcW w:w="2746" w:type="dxa"/>
            <w:vAlign w:val="center"/>
          </w:tcPr>
          <w:p w:rsidR="00425D3C" w:rsidRPr="00CC2C20" w:rsidRDefault="00425D3C" w:rsidP="00425D3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425D3C" w:rsidRPr="00FF3A97" w:rsidRDefault="00425D3C" w:rsidP="00425D3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425D3C" w:rsidRDefault="00425D3C" w:rsidP="00425D3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425D3C" w:rsidRPr="00EA42EA" w:rsidRDefault="00425D3C" w:rsidP="00425D3C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425D3C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C2D54" w:rsidRDefault="00465B70" w:rsidP="000254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745461">
        <w:rPr>
          <w:sz w:val="22"/>
          <w:szCs w:val="22"/>
        </w:rPr>
        <w:t>UR04</w:t>
      </w:r>
      <w:r w:rsidR="00B16761">
        <w:rPr>
          <w:sz w:val="22"/>
          <w:szCs w:val="22"/>
        </w:rPr>
        <w:t>0</w:t>
      </w:r>
      <w:r w:rsidR="00B3332F" w:rsidRPr="00B3332F">
        <w:rPr>
          <w:sz w:val="22"/>
          <w:szCs w:val="22"/>
        </w:rPr>
        <w:t>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  <w:r w:rsidR="00FC2D54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642421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74546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74546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30.5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CF35B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425D3C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366D15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981325" cy="3533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0175C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9491" cy="2838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83" cy="284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745461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UR040</w:t>
            </w:r>
            <w:r w:rsidR="004C481A" w:rsidRPr="004C481A">
              <w:rPr>
                <w:sz w:val="22"/>
                <w:szCs w:val="22"/>
              </w:rPr>
              <w:t>HL104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>Гарантийный срок на</w:t>
      </w:r>
      <w:r w:rsidR="00064BB2">
        <w:rPr>
          <w:color w:val="242021"/>
          <w:sz w:val="22"/>
          <w:szCs w:val="22"/>
        </w:rPr>
        <w:t xml:space="preserve"> оборудование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82849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 w:rsidRPr="00B3332F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A7CA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170842">
        <w:rPr>
          <w:sz w:val="22"/>
          <w:szCs w:val="22"/>
        </w:rPr>
        <w:t>UR04</w:t>
      </w:r>
      <w:r w:rsidR="00064BB2">
        <w:rPr>
          <w:sz w:val="22"/>
          <w:szCs w:val="22"/>
        </w:rPr>
        <w:t>0</w:t>
      </w:r>
      <w:r w:rsidR="004C481A" w:rsidRPr="004C481A">
        <w:rPr>
          <w:sz w:val="22"/>
          <w:szCs w:val="22"/>
        </w:rPr>
        <w:t>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DF9BB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0852C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425D3C" w:rsidRPr="00425D3C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425D3C" w:rsidRPr="00425D3C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425D3C" w:rsidRPr="00425D3C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2B9F0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5018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064BB2">
        <w:rPr>
          <w:sz w:val="22"/>
          <w:szCs w:val="22"/>
        </w:rPr>
        <w:t>UR0</w:t>
      </w:r>
      <w:r w:rsidR="00170842">
        <w:rPr>
          <w:sz w:val="22"/>
          <w:szCs w:val="22"/>
        </w:rPr>
        <w:t>4</w:t>
      </w:r>
      <w:r w:rsidR="00064BB2">
        <w:rPr>
          <w:sz w:val="22"/>
          <w:szCs w:val="22"/>
        </w:rPr>
        <w:t>0</w:t>
      </w:r>
      <w:r w:rsidR="004C481A" w:rsidRPr="004C481A">
        <w:rPr>
          <w:sz w:val="22"/>
          <w:szCs w:val="22"/>
        </w:rPr>
        <w:t>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BE707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FF07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02" w:rsidRDefault="00987402">
      <w:r>
        <w:separator/>
      </w:r>
    </w:p>
  </w:endnote>
  <w:endnote w:type="continuationSeparator" w:id="0">
    <w:p w:rsidR="00987402" w:rsidRDefault="0098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B7687E" w:rsidRDefault="005F6C94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UR04</w:t>
                              </w:r>
                              <w:r w:rsidR="00B1676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B3332F"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987402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5D3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961F53" w:rsidRDefault="0098740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FC2D54" w:rsidRDefault="00987402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987402" w:rsidRPr="00FC2D54" w:rsidRDefault="00987402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F6C94">
                                <w:rPr>
                                  <w:b/>
                                  <w:sz w:val="18"/>
                                  <w:szCs w:val="18"/>
                                </w:rPr>
                                <w:t>UR04</w:t>
                              </w:r>
                              <w:r w:rsidR="00B16761">
                                <w:rPr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  <w:r w:rsidR="00B3332F" w:rsidRPr="00B3332F">
                                <w:rPr>
                                  <w:b/>
                                  <w:sz w:val="18"/>
                                  <w:szCs w:val="18"/>
                                </w:rPr>
                                <w:t>HL104</w:t>
                              </w:r>
                            </w:p>
                            <w:p w:rsidR="00987402" w:rsidRPr="00B160C5" w:rsidRDefault="00987402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987402" w:rsidRPr="00613EFB" w:rsidRDefault="0098740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87402" w:rsidRPr="00B7687E" w:rsidRDefault="005F6C94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UR04</w:t>
                        </w:r>
                        <w:r w:rsidR="00B1676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B3332F" w:rsidRPr="00B3332F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987402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25D3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87402" w:rsidRPr="00961F53" w:rsidRDefault="0098740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87402" w:rsidRPr="00FC2D54" w:rsidRDefault="00987402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987402" w:rsidRPr="00FC2D54" w:rsidRDefault="00987402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5F6C94">
                          <w:rPr>
                            <w:b/>
                            <w:sz w:val="18"/>
                            <w:szCs w:val="18"/>
                          </w:rPr>
                          <w:t>UR04</w:t>
                        </w:r>
                        <w:r w:rsidR="00B16761">
                          <w:rPr>
                            <w:b/>
                            <w:sz w:val="18"/>
                            <w:szCs w:val="18"/>
                          </w:rPr>
                          <w:t>0</w:t>
                        </w:r>
                        <w:r w:rsidR="00B3332F" w:rsidRPr="00B3332F">
                          <w:rPr>
                            <w:b/>
                            <w:sz w:val="18"/>
                            <w:szCs w:val="18"/>
                          </w:rPr>
                          <w:t>HL104</w:t>
                        </w:r>
                      </w:p>
                      <w:p w:rsidR="00987402" w:rsidRPr="00B160C5" w:rsidRDefault="00987402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987402" w:rsidRPr="00613EFB" w:rsidRDefault="0098740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5D3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5F6C94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UR04</w:t>
                              </w:r>
                              <w:r w:rsidR="00B1676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B3332F"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C23BB2" w:rsidRDefault="00987402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87402" w:rsidRPr="00EC2FF5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5D3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87402" w:rsidRPr="00ED4E00" w:rsidRDefault="005F6C94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UR04</w:t>
                        </w:r>
                        <w:r w:rsidR="00B1676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B3332F" w:rsidRPr="00B3332F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C23BB2" w:rsidRDefault="00987402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87402" w:rsidRPr="00EC2FF5" w:rsidRDefault="0098740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5D3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5F6C94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UR04</w:t>
                              </w:r>
                              <w:r w:rsidR="00B1676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B3332F"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21626D" w:rsidRDefault="0098740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5D3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87402" w:rsidRPr="00ED4E00" w:rsidRDefault="005F6C94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UR04</w:t>
                        </w:r>
                        <w:r w:rsidR="00B1676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B3332F" w:rsidRPr="00B3332F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21626D" w:rsidRDefault="0098740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02" w:rsidRDefault="00987402">
      <w:r>
        <w:separator/>
      </w:r>
    </w:p>
  </w:footnote>
  <w:footnote w:type="continuationSeparator" w:id="0">
    <w:p w:rsidR="00987402" w:rsidRDefault="0098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6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4BB2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0842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ADA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25D3C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6C94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421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4C4F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461"/>
    <w:rsid w:val="00745BD9"/>
    <w:rsid w:val="00751720"/>
    <w:rsid w:val="00751D8F"/>
    <w:rsid w:val="00751FA7"/>
    <w:rsid w:val="0075637A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761"/>
    <w:rsid w:val="00B169DD"/>
    <w:rsid w:val="00B21869"/>
    <w:rsid w:val="00B23BE8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0D0A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2C7D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3747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2849"/>
    <w:rsid w:val="00F83A4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305"/>
    <o:shapelayout v:ext="edit">
      <o:idmap v:ext="edit" data="1"/>
    </o:shapelayout>
  </w:shapeDefaults>
  <w:decimalSymbol w:val=","/>
  <w:listSeparator w:val=";"/>
  <w14:docId w14:val="0B3FF15D"/>
  <w15:docId w15:val="{EE6E72EF-612A-4A14-8410-BE022F28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DD921-B22E-4723-A77D-B4F5234F5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27</TotalTime>
  <Pages>21</Pages>
  <Words>3313</Words>
  <Characters>18889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2023-07-28T11:51:00Z</dcterms:created>
  <dcterms:modified xsi:type="dcterms:W3CDTF">2026-03-12T09:08:00Z</dcterms:modified>
</cp:coreProperties>
</file>