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B3332F" w:rsidRPr="00B3332F">
              <w:rPr>
                <w:b/>
                <w:szCs w:val="28"/>
              </w:rPr>
              <w:t>UR027HL104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B3332F" w:rsidP="004A14D0">
            <w:pPr>
              <w:jc w:val="center"/>
              <w:rPr>
                <w:b/>
                <w:szCs w:val="28"/>
              </w:rPr>
            </w:pPr>
            <w:r w:rsidRPr="00B3332F">
              <w:rPr>
                <w:b/>
                <w:szCs w:val="28"/>
              </w:rPr>
              <w:t>UR027HL104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874D2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3F4744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F47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B3332F" w:rsidRPr="00B3332F">
        <w:rPr>
          <w:sz w:val="22"/>
          <w:szCs w:val="22"/>
        </w:rPr>
        <w:t>UR027HL104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3332F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B3332F">
              <w:rPr>
                <w:sz w:val="22"/>
                <w:szCs w:val="22"/>
              </w:rPr>
              <w:t>UR027HL104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B3332F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B3332F">
              <w:rPr>
                <w:sz w:val="22"/>
                <w:szCs w:val="22"/>
              </w:rPr>
              <w:t>UR027HL104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3F4744" w:rsidRPr="00CC2C20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3F4744" w:rsidRPr="00C43F7C" w:rsidRDefault="003F4744" w:rsidP="003F474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3F4744" w:rsidRPr="00CC2C20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3F4744" w:rsidRPr="00CC2C20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3F4744" w:rsidRPr="003F4744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3F4744" w:rsidRPr="00FB18B5" w:rsidRDefault="003F4744" w:rsidP="003F474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3F4744" w:rsidRPr="00CC2C20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3F4744" w:rsidRPr="00A77C4B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3F4744" w:rsidRPr="003F4744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3F4744" w:rsidRPr="007C55A8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3F4744" w:rsidRPr="00CC2C20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3F4744" w:rsidRPr="003F4744" w:rsidTr="00B21869">
        <w:trPr>
          <w:trHeight w:val="20"/>
        </w:trPr>
        <w:tc>
          <w:tcPr>
            <w:tcW w:w="2746" w:type="dxa"/>
            <w:vAlign w:val="center"/>
          </w:tcPr>
          <w:p w:rsidR="003F4744" w:rsidRPr="00CC2C20" w:rsidRDefault="003F4744" w:rsidP="003F474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3F4744" w:rsidRPr="00FF3A97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3F4744" w:rsidRDefault="003F4744" w:rsidP="003F474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3F4744" w:rsidRPr="00EA42EA" w:rsidRDefault="003F4744" w:rsidP="003F474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3F4744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B3332F" w:rsidRPr="00B3332F">
        <w:rPr>
          <w:sz w:val="22"/>
          <w:szCs w:val="22"/>
        </w:rPr>
        <w:t>UR027HL104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CF35B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CF35B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CF35B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3F474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366D15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981325" cy="3533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0175C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9491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83" cy="284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4C481A" w:rsidP="00107C5C">
            <w:pPr>
              <w:jc w:val="center"/>
              <w:rPr>
                <w:sz w:val="22"/>
                <w:szCs w:val="22"/>
              </w:rPr>
            </w:pPr>
            <w:r w:rsidRPr="004C481A">
              <w:rPr>
                <w:sz w:val="22"/>
                <w:szCs w:val="22"/>
              </w:rPr>
              <w:t>UR027HL104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C326E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E76952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4C481A" w:rsidRPr="004C481A">
        <w:rPr>
          <w:sz w:val="22"/>
          <w:szCs w:val="22"/>
        </w:rPr>
        <w:t>UR027HL104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3F4744" w:rsidRPr="003F4744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3F4744" w:rsidRPr="003F4744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3F4744" w:rsidRPr="003F4744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4C481A" w:rsidRPr="004C481A">
        <w:rPr>
          <w:sz w:val="22"/>
          <w:szCs w:val="22"/>
        </w:rPr>
        <w:t>UR027HL104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02" w:rsidRDefault="00987402">
      <w:r>
        <w:separator/>
      </w:r>
    </w:p>
  </w:endnote>
  <w:endnote w:type="continuationSeparator" w:id="0">
    <w:p w:rsidR="00987402" w:rsidRDefault="0098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B7687E" w:rsidRDefault="00B3332F" w:rsidP="00116614">
                              <w:pPr>
                                <w:jc w:val="center"/>
                              </w:pPr>
                              <w:r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UR027HL104</w:t>
                              </w:r>
                              <w:r w:rsidR="00987402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F474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961F53" w:rsidRDefault="0098740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FC2D54" w:rsidRDefault="00987402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987402" w:rsidRPr="00FC2D54" w:rsidRDefault="00987402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3332F" w:rsidRPr="00B3332F">
                                <w:rPr>
                                  <w:b/>
                                  <w:sz w:val="18"/>
                                  <w:szCs w:val="18"/>
                                </w:rPr>
                                <w:t>UR027HL104</w:t>
                              </w:r>
                            </w:p>
                            <w:p w:rsidR="00987402" w:rsidRPr="00B160C5" w:rsidRDefault="0098740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987402" w:rsidRPr="00613EFB" w:rsidRDefault="0098740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87402" w:rsidRPr="00B7687E" w:rsidRDefault="00B3332F" w:rsidP="00116614">
                        <w:pPr>
                          <w:jc w:val="center"/>
                        </w:pPr>
                        <w:r w:rsidRPr="00B3332F">
                          <w:rPr>
                            <w:b/>
                            <w:sz w:val="22"/>
                            <w:szCs w:val="22"/>
                          </w:rPr>
                          <w:t>UR027HL104</w:t>
                        </w:r>
                        <w:r w:rsidR="00987402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F474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87402" w:rsidRPr="00961F53" w:rsidRDefault="0098740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87402" w:rsidRPr="00FC2D54" w:rsidRDefault="00987402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987402" w:rsidRPr="00FC2D54" w:rsidRDefault="00987402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B3332F" w:rsidRPr="00B3332F">
                          <w:rPr>
                            <w:b/>
                            <w:sz w:val="18"/>
                            <w:szCs w:val="18"/>
                          </w:rPr>
                          <w:t>UR027HL104</w:t>
                        </w:r>
                      </w:p>
                      <w:p w:rsidR="00987402" w:rsidRPr="00B160C5" w:rsidRDefault="0098740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987402" w:rsidRPr="00613EFB" w:rsidRDefault="0098740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F47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B3332F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UR027HL104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C23BB2" w:rsidRDefault="0098740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87402" w:rsidRPr="00EC2FF5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F47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87402" w:rsidRPr="00ED4E00" w:rsidRDefault="00B3332F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3332F">
                          <w:rPr>
                            <w:b/>
                            <w:sz w:val="22"/>
                            <w:szCs w:val="22"/>
                          </w:rPr>
                          <w:t>UR027HL104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C23BB2" w:rsidRDefault="0098740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87402" w:rsidRPr="00EC2FF5" w:rsidRDefault="0098740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F47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B3332F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UR027HL104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21626D" w:rsidRDefault="0098740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F47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87402" w:rsidRPr="00ED4E00" w:rsidRDefault="00B3332F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3332F">
                          <w:rPr>
                            <w:b/>
                            <w:sz w:val="22"/>
                            <w:szCs w:val="22"/>
                          </w:rPr>
                          <w:t>UR027HL104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21626D" w:rsidRDefault="0098740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02" w:rsidRDefault="00987402">
      <w:r>
        <w:separator/>
      </w:r>
    </w:p>
  </w:footnote>
  <w:footnote w:type="continuationSeparator" w:id="0">
    <w:p w:rsidR="00987402" w:rsidRDefault="0098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C326E"/>
    <w:rsid w:val="003D0C92"/>
    <w:rsid w:val="003D13A1"/>
    <w:rsid w:val="003D2956"/>
    <w:rsid w:val="003D55AE"/>
    <w:rsid w:val="003D5A18"/>
    <w:rsid w:val="003E3AD4"/>
    <w:rsid w:val="003F28A1"/>
    <w:rsid w:val="003F2BC4"/>
    <w:rsid w:val="003F474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4D21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6952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7"/>
    <o:shapelayout v:ext="edit">
      <o:idmap v:ext="edit" data="1"/>
    </o:shapelayout>
  </w:shapeDefaults>
  <w:decimalSymbol w:val=","/>
  <w:listSeparator w:val=";"/>
  <w14:docId w14:val="339EF4EC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EF9FE-EB71-4C87-B9D9-F433B106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14</TotalTime>
  <Pages>21</Pages>
  <Words>3313</Words>
  <Characters>18889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2022-12-22T11:17:00Z</dcterms:created>
  <dcterms:modified xsi:type="dcterms:W3CDTF">2026-03-12T09:07:00Z</dcterms:modified>
</cp:coreProperties>
</file>