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B90A79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  <w:r w:rsidR="00B90A79" w:rsidRPr="00B90A79">
              <w:rPr>
                <w:b/>
                <w:szCs w:val="28"/>
              </w:rPr>
              <w:t>,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</w:t>
            </w:r>
            <w:r w:rsidR="00B90A79" w:rsidRPr="00B90A79">
              <w:rPr>
                <w:b/>
                <w:szCs w:val="28"/>
              </w:rPr>
              <w:t>,</w:t>
            </w:r>
            <w:r w:rsidR="00972823">
              <w:rPr>
                <w:b/>
                <w:szCs w:val="28"/>
              </w:rPr>
              <w:t xml:space="preserve"> </w:t>
            </w:r>
            <w:r w:rsidR="00C9682B" w:rsidRPr="00C9682B">
              <w:rPr>
                <w:b/>
                <w:szCs w:val="28"/>
              </w:rPr>
              <w:t>UR020HL204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C9682B" w:rsidP="004A14D0">
            <w:pPr>
              <w:jc w:val="center"/>
              <w:rPr>
                <w:b/>
                <w:szCs w:val="28"/>
              </w:rPr>
            </w:pPr>
            <w:r w:rsidRPr="00C9682B">
              <w:rPr>
                <w:b/>
                <w:szCs w:val="28"/>
              </w:rPr>
              <w:t>UR020HL204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Default="00515C4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B16761" w:rsidRPr="00B16761" w:rsidRDefault="00B16761" w:rsidP="00810B70">
      <w:pPr>
        <w:spacing w:line="360" w:lineRule="auto"/>
        <w:ind w:firstLine="567"/>
        <w:jc w:val="center"/>
        <w:rPr>
          <w:szCs w:val="28"/>
        </w:rPr>
      </w:pPr>
    </w:p>
    <w:p w:rsidR="002606AB" w:rsidRDefault="00B1676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F95D9F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F95D9F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E0A01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B16761">
        <w:rPr>
          <w:sz w:val="22"/>
          <w:szCs w:val="22"/>
        </w:rPr>
        <w:t>UR020</w:t>
      </w:r>
      <w:r w:rsidR="00D32046">
        <w:rPr>
          <w:sz w:val="22"/>
          <w:szCs w:val="22"/>
        </w:rPr>
        <w:t>HL2</w:t>
      </w:r>
      <w:r w:rsidR="00B3332F" w:rsidRPr="00B3332F">
        <w:rPr>
          <w:sz w:val="22"/>
          <w:szCs w:val="22"/>
        </w:rPr>
        <w:t>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C9682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9682B">
              <w:rPr>
                <w:sz w:val="22"/>
                <w:szCs w:val="22"/>
              </w:rPr>
              <w:t>UR020HL204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C9682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C9682B">
              <w:rPr>
                <w:sz w:val="22"/>
                <w:szCs w:val="22"/>
              </w:rPr>
              <w:t>UR020HL204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DD7A49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увлажнения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F95D9F" w:rsidRPr="00CC2C20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F95D9F" w:rsidRPr="00C43F7C" w:rsidRDefault="00F95D9F" w:rsidP="00F95D9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F95D9F" w:rsidRPr="00CC2C20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F95D9F" w:rsidRPr="00CC2C20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F95D9F" w:rsidRPr="00F95D9F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F95D9F" w:rsidRPr="00FB18B5" w:rsidRDefault="00F95D9F" w:rsidP="00F95D9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F95D9F" w:rsidRPr="00CC2C20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F95D9F" w:rsidRPr="00A77C4B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F95D9F" w:rsidRPr="00F95D9F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F95D9F" w:rsidRPr="007C55A8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tr w:rsidR="00F95D9F" w:rsidRPr="00CC2C20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F95D9F" w:rsidRPr="00F95D9F" w:rsidTr="00B21869">
        <w:trPr>
          <w:trHeight w:val="20"/>
        </w:trPr>
        <w:tc>
          <w:tcPr>
            <w:tcW w:w="2746" w:type="dxa"/>
            <w:vAlign w:val="center"/>
          </w:tcPr>
          <w:p w:rsidR="00F95D9F" w:rsidRPr="00CC2C20" w:rsidRDefault="00F95D9F" w:rsidP="00F95D9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F95D9F" w:rsidRPr="00FF3A97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F95D9F" w:rsidRDefault="00F95D9F" w:rsidP="00F95D9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F95D9F" w:rsidRPr="00EA42EA" w:rsidRDefault="00F95D9F" w:rsidP="00F95D9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F95D9F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C6737" w:rsidRPr="007C6737" w:rsidRDefault="00465B70" w:rsidP="007C673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C9682B" w:rsidRPr="00C9682B">
        <w:rPr>
          <w:sz w:val="22"/>
          <w:szCs w:val="22"/>
        </w:rPr>
        <w:t>UR020HL204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957087">
        <w:rPr>
          <w:sz w:val="22"/>
          <w:szCs w:val="22"/>
          <w:lang w:val="en-US"/>
        </w:rPr>
        <w:t>p</w:t>
      </w:r>
      <w:proofErr w:type="spellStart"/>
      <w:r w:rsidR="00957087" w:rsidRPr="006120D8">
        <w:rPr>
          <w:sz w:val="22"/>
          <w:szCs w:val="22"/>
        </w:rPr>
        <w:t>rocess</w:t>
      </w:r>
      <w:proofErr w:type="spellEnd"/>
      <w:r w:rsidR="00957087" w:rsidRPr="006120D8">
        <w:rPr>
          <w:sz w:val="22"/>
          <w:szCs w:val="22"/>
        </w:rPr>
        <w:t> </w:t>
      </w:r>
      <w:r w:rsidR="00957087">
        <w:rPr>
          <w:sz w:val="22"/>
          <w:szCs w:val="22"/>
        </w:rPr>
        <w:t>комплектуются</w:t>
      </w:r>
      <w:r w:rsidR="007C6737" w:rsidRPr="007C6737">
        <w:rPr>
          <w:sz w:val="22"/>
          <w:szCs w:val="22"/>
        </w:rPr>
        <w:t xml:space="preserve"> </w:t>
      </w:r>
      <w:r w:rsidR="00666D0B" w:rsidRPr="00666D0B">
        <w:rPr>
          <w:sz w:val="22"/>
          <w:szCs w:val="22"/>
        </w:rPr>
        <w:t xml:space="preserve">электронагревателями из сплава </w:t>
      </w:r>
      <w:proofErr w:type="spellStart"/>
      <w:r w:rsidR="00666D0B" w:rsidRPr="00666D0B">
        <w:rPr>
          <w:sz w:val="22"/>
          <w:szCs w:val="22"/>
        </w:rPr>
        <w:t>Incoloy</w:t>
      </w:r>
      <w:proofErr w:type="spellEnd"/>
      <w:r w:rsidR="00666D0B" w:rsidRPr="00666D0B">
        <w:rPr>
          <w:sz w:val="22"/>
          <w:szCs w:val="22"/>
        </w:rPr>
        <w:t xml:space="preserve">® 825, отличающимися высокой стойкостью при работе в жестких условиях, в том </w:t>
      </w:r>
      <w:r w:rsidR="00957087" w:rsidRPr="00666D0B">
        <w:rPr>
          <w:sz w:val="22"/>
          <w:szCs w:val="22"/>
        </w:rPr>
        <w:t>числе,</w:t>
      </w:r>
      <w:r w:rsidR="00666D0B" w:rsidRPr="00666D0B">
        <w:rPr>
          <w:sz w:val="22"/>
          <w:szCs w:val="22"/>
        </w:rPr>
        <w:t xml:space="preserve"> когда контроль качества водопроводной воды отсутс</w:t>
      </w:r>
      <w:r w:rsidR="00942F82">
        <w:rPr>
          <w:sz w:val="22"/>
          <w:szCs w:val="22"/>
        </w:rPr>
        <w:t>т</w:t>
      </w:r>
      <w:r w:rsidR="00666D0B" w:rsidRPr="00666D0B">
        <w:rPr>
          <w:sz w:val="22"/>
          <w:szCs w:val="22"/>
        </w:rPr>
        <w:t>вует.</w:t>
      </w:r>
      <w:r w:rsidR="00666D0B" w:rsidRPr="007C6737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B90A79">
        <w:rPr>
          <w:sz w:val="22"/>
          <w:szCs w:val="22"/>
        </w:rPr>
        <w:t xml:space="preserve">опционального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</w:t>
      </w:r>
      <w:r w:rsidR="00B90A79">
        <w:rPr>
          <w:sz w:val="22"/>
          <w:szCs w:val="22"/>
        </w:rPr>
        <w:t>е</w:t>
      </w:r>
      <w:r w:rsidR="000A71A6" w:rsidRPr="00465B70">
        <w:rPr>
          <w:sz w:val="22"/>
          <w:szCs w:val="22"/>
        </w:rPr>
        <w:t xml:space="preserve">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7C6737">
        <w:rPr>
          <w:sz w:val="22"/>
          <w:szCs w:val="22"/>
        </w:rPr>
        <w:t>линейных парораспределителей.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 xml:space="preserve">из </w:t>
      </w:r>
      <w:r w:rsidR="001F289D" w:rsidRPr="006A4A30">
        <w:rPr>
          <w:sz w:val="22"/>
          <w:szCs w:val="22"/>
        </w:rPr>
        <w:t>коррозионно-устойчивых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 w:rsidR="001F289D">
        <w:rPr>
          <w:sz w:val="22"/>
          <w:szCs w:val="22"/>
        </w:rPr>
        <w:t xml:space="preserve">могут </w:t>
      </w:r>
      <w:r>
        <w:rPr>
          <w:sz w:val="22"/>
          <w:szCs w:val="22"/>
        </w:rPr>
        <w:t>оснащат</w:t>
      </w:r>
      <w:r w:rsidR="001F289D">
        <w:rPr>
          <w:sz w:val="22"/>
          <w:szCs w:val="22"/>
        </w:rPr>
        <w:t>ь</w:t>
      </w:r>
      <w:r>
        <w:rPr>
          <w:sz w:val="22"/>
          <w:szCs w:val="22"/>
        </w:rPr>
        <w:t>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942F82">
        <w:rPr>
          <w:sz w:val="22"/>
          <w:szCs w:val="22"/>
        </w:rPr>
        <w:t>.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</w:t>
      </w:r>
      <w:r w:rsidR="00271FF9">
        <w:rPr>
          <w:sz w:val="22"/>
          <w:szCs w:val="22"/>
          <w:lang w:val="en-US"/>
        </w:rPr>
        <w:t>p</w:t>
      </w:r>
      <w:proofErr w:type="spellStart"/>
      <w:r w:rsidR="00271FF9" w:rsidRPr="006120D8">
        <w:rPr>
          <w:sz w:val="22"/>
          <w:szCs w:val="22"/>
        </w:rPr>
        <w:t>rocess</w:t>
      </w:r>
      <w:proofErr w:type="spellEnd"/>
      <w:r w:rsidR="00271FF9" w:rsidRPr="006120D8">
        <w:rPr>
          <w:sz w:val="22"/>
          <w:szCs w:val="22"/>
        </w:rPr>
        <w:t> </w:t>
      </w:r>
      <w:r w:rsidR="00271FF9">
        <w:rPr>
          <w:sz w:val="22"/>
          <w:szCs w:val="22"/>
        </w:rPr>
        <w:t xml:space="preserve"> </w:t>
      </w:r>
      <w:r w:rsidR="005F219B">
        <w:rPr>
          <w:sz w:val="22"/>
          <w:szCs w:val="22"/>
        </w:rPr>
        <w:t>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агрессивной,</w:t>
      </w:r>
      <w:r w:rsidR="00E8105A">
        <w:rPr>
          <w:sz w:val="22"/>
          <w:szCs w:val="22"/>
        </w:rPr>
        <w:t xml:space="preserve"> их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электронагреватели </w:t>
      </w:r>
      <w:r w:rsidR="00AF26F2">
        <w:rPr>
          <w:sz w:val="22"/>
          <w:szCs w:val="22"/>
        </w:rPr>
        <w:t>очень стойки к</w:t>
      </w:r>
      <w:r w:rsidRPr="006A4A30">
        <w:rPr>
          <w:sz w:val="22"/>
          <w:szCs w:val="22"/>
        </w:rPr>
        <w:t xml:space="preserve">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="00957087">
        <w:rPr>
          <w:sz w:val="22"/>
          <w:szCs w:val="22"/>
          <w:lang w:val="en-US"/>
        </w:rPr>
        <w:t>p</w:t>
      </w:r>
      <w:proofErr w:type="spellStart"/>
      <w:r w:rsidR="00957087" w:rsidRPr="006120D8">
        <w:rPr>
          <w:sz w:val="22"/>
          <w:szCs w:val="22"/>
        </w:rPr>
        <w:t>rocess</w:t>
      </w:r>
      <w:proofErr w:type="spellEnd"/>
      <w:r w:rsidR="00957087" w:rsidRPr="006120D8">
        <w:rPr>
          <w:sz w:val="22"/>
          <w:szCs w:val="22"/>
        </w:rPr>
        <w:t> </w:t>
      </w:r>
      <w:r w:rsidR="00957087" w:rsidRPr="006A4A30">
        <w:rPr>
          <w:sz w:val="22"/>
          <w:szCs w:val="22"/>
        </w:rPr>
        <w:t>имеют</w:t>
      </w:r>
      <w:r w:rsidRPr="006A4A30">
        <w:rPr>
          <w:sz w:val="22"/>
          <w:szCs w:val="22"/>
        </w:rPr>
        <w:t xml:space="preserve">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</w:t>
      </w:r>
      <w:r w:rsidR="00B90A79">
        <w:rPr>
          <w:sz w:val="22"/>
          <w:szCs w:val="22"/>
        </w:rPr>
        <w:t xml:space="preserve">линейки </w:t>
      </w:r>
      <w:r w:rsidR="00673BDA">
        <w:rPr>
          <w:sz w:val="22"/>
          <w:szCs w:val="22"/>
          <w:lang w:val="en-US"/>
        </w:rPr>
        <w:t>p</w:t>
      </w:r>
      <w:proofErr w:type="spellStart"/>
      <w:r w:rsidR="00673BDA" w:rsidRPr="006120D8">
        <w:rPr>
          <w:sz w:val="22"/>
          <w:szCs w:val="22"/>
        </w:rPr>
        <w:t>rocess</w:t>
      </w:r>
      <w:proofErr w:type="spellEnd"/>
      <w:r w:rsidR="00673BDA" w:rsidRPr="006120D8">
        <w:rPr>
          <w:sz w:val="22"/>
          <w:szCs w:val="22"/>
        </w:rPr>
        <w:t> </w:t>
      </w:r>
      <w:r w:rsidRPr="006A4A30">
        <w:rPr>
          <w:sz w:val="22"/>
          <w:szCs w:val="22"/>
        </w:rPr>
        <w:t>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</w:t>
      </w:r>
      <w:r w:rsidRPr="00B90A79">
        <w:rPr>
          <w:sz w:val="22"/>
          <w:szCs w:val="22"/>
        </w:rPr>
        <w:t>одел</w:t>
      </w:r>
      <w:r w:rsidR="00B90A79" w:rsidRPr="00B90A79">
        <w:rPr>
          <w:sz w:val="22"/>
          <w:szCs w:val="22"/>
        </w:rPr>
        <w:t>и</w:t>
      </w:r>
      <w:r w:rsidRPr="006A4A30">
        <w:rPr>
          <w:sz w:val="22"/>
          <w:szCs w:val="22"/>
        </w:rPr>
        <w:t xml:space="preserve"> heaterSteam </w:t>
      </w:r>
      <w:r w:rsidR="00673BDA">
        <w:rPr>
          <w:sz w:val="22"/>
          <w:szCs w:val="22"/>
          <w:lang w:val="en-US"/>
        </w:rPr>
        <w:t>p</w:t>
      </w:r>
      <w:proofErr w:type="spellStart"/>
      <w:r w:rsidR="00673BDA">
        <w:rPr>
          <w:sz w:val="22"/>
          <w:szCs w:val="22"/>
        </w:rPr>
        <w:t>rocess</w:t>
      </w:r>
      <w:proofErr w:type="spellEnd"/>
      <w:r w:rsidRPr="006A4A30">
        <w:rPr>
          <w:sz w:val="22"/>
          <w:szCs w:val="22"/>
        </w:rPr>
        <w:t xml:space="preserve">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B90A79">
        <w:rPr>
          <w:sz w:val="22"/>
          <w:szCs w:val="22"/>
        </w:rPr>
        <w:t>ю</w:t>
      </w:r>
      <w:r w:rsidR="00387D9C">
        <w:rPr>
          <w:sz w:val="22"/>
          <w:szCs w:val="22"/>
        </w:rPr>
        <w:t>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957087" w:rsidRDefault="00957087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BE03C8" w:rsidRDefault="00BE03C8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6E91" w:rsidRDefault="00847F9B" w:rsidP="008748D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="008748D3">
        <w:rPr>
          <w:sz w:val="22"/>
          <w:szCs w:val="22"/>
        </w:rPr>
        <w:t>И</w:t>
      </w:r>
      <w:r w:rsidRPr="006A4A30">
        <w:rPr>
          <w:rFonts w:hint="eastAsia"/>
          <w:sz w:val="22"/>
          <w:szCs w:val="22"/>
        </w:rPr>
        <w:t>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="008748D3">
        <w:rPr>
          <w:sz w:val="22"/>
          <w:szCs w:val="22"/>
        </w:rPr>
        <w:t xml:space="preserve">может </w:t>
      </w:r>
      <w:r w:rsidRPr="006A4A30">
        <w:rPr>
          <w:rFonts w:hint="eastAsia"/>
          <w:sz w:val="22"/>
          <w:szCs w:val="22"/>
        </w:rPr>
        <w:t>смешиват</w:t>
      </w:r>
      <w:r w:rsidR="008748D3">
        <w:rPr>
          <w:rFonts w:hint="eastAsia"/>
          <w:sz w:val="22"/>
          <w:szCs w:val="22"/>
        </w:rPr>
        <w:t>ь</w:t>
      </w:r>
      <w:r w:rsidRPr="006A4A30">
        <w:rPr>
          <w:rFonts w:hint="eastAsia"/>
          <w:sz w:val="22"/>
          <w:szCs w:val="22"/>
        </w:rPr>
        <w:t>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  <w:r w:rsidR="008748D3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A22C25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642421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F2374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CF35B0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  <w:r w:rsidR="00B90A79">
              <w:rPr>
                <w:color w:val="000000"/>
                <w:sz w:val="22"/>
                <w:szCs w:val="22"/>
              </w:rPr>
              <w:t xml:space="preserve"> (опционально)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F95D9F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690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63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105D67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97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093FE1" w:rsidRDefault="00366D15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2981325" cy="3533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0175C8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979491" cy="28384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083" cy="2840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7715A1" w:rsidP="00B90A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UR02</w:t>
            </w:r>
            <w:r w:rsidR="00B90A79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HL2</w:t>
            </w:r>
            <w:r w:rsidR="004C481A" w:rsidRPr="004C481A">
              <w:rPr>
                <w:sz w:val="22"/>
                <w:szCs w:val="22"/>
              </w:rPr>
              <w:t>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>Гарантийный срок на</w:t>
      </w:r>
      <w:r w:rsidR="00064BB2">
        <w:rPr>
          <w:color w:val="242021"/>
          <w:sz w:val="22"/>
          <w:szCs w:val="22"/>
        </w:rPr>
        <w:t xml:space="preserve"> оборудование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A64F6B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BBA41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C9682B" w:rsidRPr="00C9682B">
        <w:rPr>
          <w:sz w:val="22"/>
          <w:szCs w:val="22"/>
        </w:rPr>
        <w:t>UR020HL204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8FFA7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143E0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F95D9F" w:rsidRPr="00F95D9F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F95D9F" w:rsidRPr="00F95D9F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F95D9F" w:rsidRPr="00F95D9F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4DB6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AFB38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C9682B" w:rsidRPr="00C9682B">
        <w:rPr>
          <w:sz w:val="22"/>
          <w:szCs w:val="22"/>
        </w:rPr>
        <w:t>UR020HL204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9866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D6C60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8D3" w:rsidRDefault="008748D3">
      <w:r>
        <w:separator/>
      </w:r>
    </w:p>
  </w:endnote>
  <w:endnote w:type="continuationSeparator" w:id="0">
    <w:p w:rsidR="008748D3" w:rsidRDefault="00874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48D3" w:rsidRDefault="008748D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748D3" w:rsidRDefault="008748D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748D3" w:rsidRDefault="008748D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748D3" w:rsidRDefault="008748D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B7687E" w:rsidRDefault="008748D3" w:rsidP="00116614">
                              <w:pPr>
                                <w:jc w:val="center"/>
                              </w:pPr>
                              <w:r w:rsidRPr="00C9682B">
                                <w:rPr>
                                  <w:b/>
                                  <w:sz w:val="22"/>
                                  <w:szCs w:val="22"/>
                                </w:rPr>
                                <w:t>UR020HL204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ED1531" w:rsidRDefault="008748D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95D9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ED1531" w:rsidRDefault="008748D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48D3" w:rsidRPr="00961F53" w:rsidRDefault="008748D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748D3" w:rsidRPr="00FC2D54" w:rsidRDefault="008748D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8748D3" w:rsidRPr="00FC2D54" w:rsidRDefault="008748D3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ЭЛЕКТРОНАГРЕВАТЕЛЯМИ</w:t>
                              </w:r>
                              <w:r w:rsidRPr="008748D3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 w:rsidRPr="008748D3">
                                <w:rPr>
                                  <w:b/>
                                  <w:sz w:val="18"/>
                                  <w:szCs w:val="18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C9682B">
                                <w:rPr>
                                  <w:b/>
                                  <w:sz w:val="18"/>
                                  <w:szCs w:val="18"/>
                                </w:rPr>
                                <w:t>UR020HL204</w:t>
                              </w:r>
                            </w:p>
                            <w:p w:rsidR="008748D3" w:rsidRPr="00B160C5" w:rsidRDefault="008748D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8748D3" w:rsidRPr="00613EFB" w:rsidRDefault="008748D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748D3" w:rsidRPr="00B7687E" w:rsidRDefault="008748D3" w:rsidP="00116614">
                        <w:pPr>
                          <w:jc w:val="center"/>
                        </w:pPr>
                        <w:r w:rsidRPr="00C9682B">
                          <w:rPr>
                            <w:b/>
                            <w:sz w:val="22"/>
                            <w:szCs w:val="22"/>
                          </w:rPr>
                          <w:t>UR020HL204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748D3" w:rsidRPr="00ED1531" w:rsidRDefault="008748D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95D9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748D3" w:rsidRPr="00ED1531" w:rsidRDefault="008748D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748D3" w:rsidRPr="00961F53" w:rsidRDefault="008748D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748D3" w:rsidRPr="00FC2D54" w:rsidRDefault="008748D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8748D3" w:rsidRPr="00FC2D54" w:rsidRDefault="008748D3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ЭЛЕКТРОНАГРЕВАТЕЛЯМИ</w:t>
                        </w:r>
                        <w:r w:rsidRPr="008748D3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 w:rsidRPr="008748D3">
                          <w:rPr>
                            <w:b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C9682B">
                          <w:rPr>
                            <w:b/>
                            <w:sz w:val="18"/>
                            <w:szCs w:val="18"/>
                          </w:rPr>
                          <w:t>UR020HL204</w:t>
                        </w:r>
                      </w:p>
                      <w:p w:rsidR="008748D3" w:rsidRPr="00B160C5" w:rsidRDefault="008748D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8748D3" w:rsidRPr="00613EFB" w:rsidRDefault="008748D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AF301F" w:rsidRDefault="008748D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95D9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ED4E00" w:rsidRDefault="008748D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682B">
                                <w:rPr>
                                  <w:b/>
                                  <w:sz w:val="22"/>
                                  <w:szCs w:val="22"/>
                                </w:rPr>
                                <w:t>UR020HL204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748D3" w:rsidRPr="00C23BB2" w:rsidRDefault="008748D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748D3" w:rsidRPr="00EC2FF5" w:rsidRDefault="008748D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748D3" w:rsidRPr="00AF301F" w:rsidRDefault="008748D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95D9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748D3" w:rsidRPr="00ED4E00" w:rsidRDefault="008748D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682B">
                          <w:rPr>
                            <w:b/>
                            <w:sz w:val="22"/>
                            <w:szCs w:val="22"/>
                          </w:rPr>
                          <w:t>UR020HL204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748D3" w:rsidRPr="00C23BB2" w:rsidRDefault="008748D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748D3" w:rsidRPr="00EC2FF5" w:rsidRDefault="008748D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Default="008748D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AF301F" w:rsidRDefault="008748D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95D9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748D3" w:rsidRPr="00ED4E00" w:rsidRDefault="008748D3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682B">
                                <w:rPr>
                                  <w:b/>
                                  <w:sz w:val="22"/>
                                  <w:szCs w:val="22"/>
                                </w:rPr>
                                <w:t>UR020HL204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748D3" w:rsidRPr="0021626D" w:rsidRDefault="008748D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748D3" w:rsidRDefault="008748D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748D3" w:rsidRPr="00AF301F" w:rsidRDefault="008748D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95D9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748D3" w:rsidRPr="00ED4E00" w:rsidRDefault="008748D3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682B">
                          <w:rPr>
                            <w:b/>
                            <w:sz w:val="22"/>
                            <w:szCs w:val="22"/>
                          </w:rPr>
                          <w:t>UR020HL204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748D3" w:rsidRPr="0021626D" w:rsidRDefault="008748D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8D3" w:rsidRDefault="008748D3">
      <w:r>
        <w:separator/>
      </w:r>
    </w:p>
  </w:footnote>
  <w:footnote w:type="continuationSeparator" w:id="0">
    <w:p w:rsidR="008748D3" w:rsidRDefault="00874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8D3" w:rsidRDefault="008748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48D3" w:rsidRDefault="008748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32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4BB2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289D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1FF9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2178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20D8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421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66D0B"/>
    <w:rsid w:val="00671139"/>
    <w:rsid w:val="0067315B"/>
    <w:rsid w:val="00673BDA"/>
    <w:rsid w:val="0067417F"/>
    <w:rsid w:val="00674248"/>
    <w:rsid w:val="006753A5"/>
    <w:rsid w:val="00676DCB"/>
    <w:rsid w:val="00684159"/>
    <w:rsid w:val="00684459"/>
    <w:rsid w:val="006866EC"/>
    <w:rsid w:val="00686D29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4C4F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5A1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C6737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7F9B"/>
    <w:rsid w:val="00850DCA"/>
    <w:rsid w:val="008513DD"/>
    <w:rsid w:val="00851CB0"/>
    <w:rsid w:val="0085316F"/>
    <w:rsid w:val="0086049F"/>
    <w:rsid w:val="00873343"/>
    <w:rsid w:val="008748D3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2F82"/>
    <w:rsid w:val="00943D93"/>
    <w:rsid w:val="00943FFD"/>
    <w:rsid w:val="00944438"/>
    <w:rsid w:val="009454F1"/>
    <w:rsid w:val="009457C2"/>
    <w:rsid w:val="00954941"/>
    <w:rsid w:val="00955739"/>
    <w:rsid w:val="00957087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25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4F6B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26F2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761"/>
    <w:rsid w:val="00B169DD"/>
    <w:rsid w:val="00B21869"/>
    <w:rsid w:val="00B23BE8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0A79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3C8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682B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2046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D7A49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105A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3747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95D9F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9"/>
    <o:shapelayout v:ext="edit">
      <o:idmap v:ext="edit" data="1"/>
    </o:shapelayout>
  </w:shapeDefaults>
  <w:decimalSymbol w:val=","/>
  <w:listSeparator w:val=";"/>
  <w14:docId w14:val="636ACFD2"/>
  <w15:docId w15:val="{EE6E72EF-612A-4A14-8410-BE022F284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1CB43-5DCF-4BE3-A121-6CBE90D41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594</TotalTime>
  <Pages>21</Pages>
  <Words>3267</Words>
  <Characters>18627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18</cp:revision>
  <cp:lastPrinted>2021-03-26T08:29:00Z</cp:lastPrinted>
  <dcterms:created xsi:type="dcterms:W3CDTF">2023-05-16T07:02:00Z</dcterms:created>
  <dcterms:modified xsi:type="dcterms:W3CDTF">2026-03-12T09:04:00Z</dcterms:modified>
</cp:coreProperties>
</file>