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B16761">
              <w:rPr>
                <w:b/>
                <w:szCs w:val="28"/>
              </w:rPr>
              <w:t>UR020</w:t>
            </w:r>
            <w:r w:rsidR="00B3332F" w:rsidRPr="00B3332F">
              <w:rPr>
                <w:b/>
                <w:szCs w:val="28"/>
              </w:rPr>
              <w:t>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B16761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UR020</w:t>
            </w:r>
            <w:r w:rsidR="00B3332F" w:rsidRPr="00B3332F">
              <w:rPr>
                <w:b/>
                <w:szCs w:val="28"/>
              </w:rPr>
              <w:t>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Default="00515C4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P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2606AB" w:rsidRDefault="00B1676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20265F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0265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B16761">
        <w:rPr>
          <w:sz w:val="22"/>
          <w:szCs w:val="22"/>
        </w:rPr>
        <w:t>UR020</w:t>
      </w:r>
      <w:r w:rsidR="00B3332F" w:rsidRPr="00B3332F">
        <w:rPr>
          <w:sz w:val="22"/>
          <w:szCs w:val="22"/>
        </w:rPr>
        <w:t>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1676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UR020</w:t>
            </w:r>
            <w:r w:rsidR="00B3332F" w:rsidRPr="00B3332F">
              <w:rPr>
                <w:sz w:val="22"/>
                <w:szCs w:val="22"/>
              </w:rPr>
              <w:t>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B1676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UR020</w:t>
            </w:r>
            <w:r w:rsidR="00B3332F" w:rsidRPr="00B3332F">
              <w:rPr>
                <w:sz w:val="22"/>
                <w:szCs w:val="22"/>
              </w:rPr>
              <w:t>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B16761" w:rsidP="0020265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20265F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20265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20265F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20265F" w:rsidP="0041496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  <w:bookmarkStart w:id="2" w:name="_GoBack"/>
            <w:bookmarkEnd w:id="2"/>
          </w:p>
        </w:tc>
      </w:tr>
      <w:tr w:rsidR="00EB0AB4" w:rsidRPr="0020265F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20265F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2606AB" w:rsidRPr="0020265F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20265F" w:rsidRPr="00FF3A97" w:rsidRDefault="0020265F" w:rsidP="0020265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20265F" w:rsidRDefault="0020265F" w:rsidP="0020265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4EA0" w:rsidRPr="0020265F" w:rsidRDefault="0020265F" w:rsidP="0020265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20265F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B16761">
        <w:rPr>
          <w:sz w:val="22"/>
          <w:szCs w:val="22"/>
        </w:rPr>
        <w:t>UR020</w:t>
      </w:r>
      <w:r w:rsidR="00B3332F" w:rsidRPr="00B3332F">
        <w:rPr>
          <w:sz w:val="22"/>
          <w:szCs w:val="22"/>
        </w:rPr>
        <w:t>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(±1 % отн.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r w:rsidRPr="009D1ABB">
        <w:rPr>
          <w:rFonts w:ascii="Times New Roman" w:eastAsia="Times New Roman" w:hAnsi="Times New Roman" w:hint="eastAsia"/>
          <w:lang w:eastAsia="ru-RU"/>
        </w:rPr>
        <w:t>отн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(St);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r w:rsidRPr="009D1ABB">
        <w:rPr>
          <w:rFonts w:ascii="Times New Roman" w:eastAsia="Times New Roman" w:hAnsi="Times New Roman" w:hint="eastAsia"/>
          <w:lang w:eastAsia="ru-RU"/>
        </w:rPr>
        <w:t>отн</w:t>
      </w:r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642421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CF35B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40 °C, отн.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-10 до 70 °C, отн.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°fH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шт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20265F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366D15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981325" cy="3533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0175C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9491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83" cy="284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CF1942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UR020</w:t>
            </w:r>
            <w:r w:rsidR="004C481A" w:rsidRPr="004C481A">
              <w:rPr>
                <w:sz w:val="22"/>
                <w:szCs w:val="22"/>
              </w:rPr>
              <w:t>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>Гарантийный срок на</w:t>
      </w:r>
      <w:r w:rsidR="00064BB2">
        <w:rPr>
          <w:color w:val="242021"/>
          <w:sz w:val="22"/>
          <w:szCs w:val="22"/>
        </w:rPr>
        <w:t xml:space="preserve"> оборудование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0878B0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B9E4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064BB2">
        <w:rPr>
          <w:sz w:val="22"/>
          <w:szCs w:val="22"/>
        </w:rPr>
        <w:t>UR020</w:t>
      </w:r>
      <w:r w:rsidR="004C481A" w:rsidRPr="004C481A">
        <w:rPr>
          <w:sz w:val="22"/>
          <w:szCs w:val="22"/>
        </w:rPr>
        <w:t>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ABCA6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9C8BF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6F9A0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B27D9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064BB2">
        <w:rPr>
          <w:sz w:val="22"/>
          <w:szCs w:val="22"/>
        </w:rPr>
        <w:t>UR020</w:t>
      </w:r>
      <w:r w:rsidR="004C481A" w:rsidRPr="004C481A">
        <w:rPr>
          <w:sz w:val="22"/>
          <w:szCs w:val="22"/>
        </w:rPr>
        <w:t>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6BE04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5C023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reset display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02" w:rsidRDefault="00987402">
      <w:r>
        <w:separator/>
      </w:r>
    </w:p>
  </w:endnote>
  <w:endnote w:type="continuationSeparator" w:id="0">
    <w:p w:rsidR="00987402" w:rsidRDefault="0098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87402" w:rsidRDefault="0098740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B7687E" w:rsidRDefault="00B16761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265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1531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961F53" w:rsidRDefault="0098740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87402" w:rsidRPr="00FC2D54" w:rsidRDefault="00987402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987402" w:rsidRPr="00FC2D54" w:rsidRDefault="00987402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B16761">
                                <w:rPr>
                                  <w:b/>
                                  <w:sz w:val="18"/>
                                  <w:szCs w:val="18"/>
                                </w:rPr>
                                <w:t>UR020</w:t>
                              </w:r>
                              <w:r w:rsidR="00B3332F" w:rsidRPr="00B3332F">
                                <w:rPr>
                                  <w:b/>
                                  <w:sz w:val="18"/>
                                  <w:szCs w:val="18"/>
                                </w:rPr>
                                <w:t>HL104</w:t>
                              </w:r>
                            </w:p>
                            <w:p w:rsidR="00987402" w:rsidRPr="00B160C5" w:rsidRDefault="00987402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987402" w:rsidRPr="00613EFB" w:rsidRDefault="0098740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87402" w:rsidRPr="00B7687E" w:rsidRDefault="00B16761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265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87402" w:rsidRPr="00ED1531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87402" w:rsidRPr="00961F53" w:rsidRDefault="0098740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87402" w:rsidRPr="00FC2D54" w:rsidRDefault="00987402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987402" w:rsidRPr="00FC2D54" w:rsidRDefault="00987402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B16761">
                          <w:rPr>
                            <w:b/>
                            <w:sz w:val="18"/>
                            <w:szCs w:val="18"/>
                          </w:rPr>
                          <w:t>UR020</w:t>
                        </w:r>
                        <w:r w:rsidR="00B3332F" w:rsidRPr="00B3332F">
                          <w:rPr>
                            <w:b/>
                            <w:sz w:val="18"/>
                            <w:szCs w:val="18"/>
                          </w:rPr>
                          <w:t>HL104</w:t>
                        </w:r>
                      </w:p>
                      <w:p w:rsidR="00987402" w:rsidRPr="00B160C5" w:rsidRDefault="00987402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987402" w:rsidRPr="00613EFB" w:rsidRDefault="0098740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265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B1676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C23BB2" w:rsidRDefault="00987402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87402" w:rsidRPr="00EC2FF5" w:rsidRDefault="0098740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265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87402" w:rsidRPr="00ED4E00" w:rsidRDefault="00B1676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C23BB2" w:rsidRDefault="00987402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87402" w:rsidRPr="00EC2FF5" w:rsidRDefault="0098740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Default="0098740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AF301F" w:rsidRDefault="0098740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265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7402" w:rsidRPr="00ED4E00" w:rsidRDefault="00B16761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UR020</w:t>
                              </w:r>
                              <w:r w:rsidR="00B3332F" w:rsidRPr="00B3332F">
                                <w:rPr>
                                  <w:b/>
                                  <w:sz w:val="22"/>
                                  <w:szCs w:val="22"/>
                                </w:rPr>
                                <w:t>HL104</w:t>
                              </w:r>
                              <w:r w:rsidR="00987402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87402" w:rsidRPr="0021626D" w:rsidRDefault="0098740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87402" w:rsidRDefault="0098740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87402" w:rsidRPr="00AF301F" w:rsidRDefault="0098740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265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87402" w:rsidRPr="00ED4E00" w:rsidRDefault="00B16761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UR020</w:t>
                        </w:r>
                        <w:r w:rsidR="00B3332F" w:rsidRPr="00B3332F">
                          <w:rPr>
                            <w:b/>
                            <w:sz w:val="22"/>
                            <w:szCs w:val="22"/>
                          </w:rPr>
                          <w:t>HL104</w:t>
                        </w:r>
                        <w:r w:rsidR="00987402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87402" w:rsidRPr="0021626D" w:rsidRDefault="0098740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02" w:rsidRDefault="00987402">
      <w:r>
        <w:separator/>
      </w:r>
    </w:p>
  </w:footnote>
  <w:footnote w:type="continuationSeparator" w:id="0">
    <w:p w:rsidR="00987402" w:rsidRDefault="0098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02" w:rsidRDefault="0098740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7402" w:rsidRDefault="0098740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26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4BB2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878B0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265F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421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4C4F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761"/>
    <w:rsid w:val="00B169DD"/>
    <w:rsid w:val="00B21869"/>
    <w:rsid w:val="00B23BE8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1942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3747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6305"/>
    <o:shapelayout v:ext="edit">
      <o:idmap v:ext="edit" data="1"/>
    </o:shapelayout>
  </w:shapeDefaults>
  <w:decimalSymbol w:val=","/>
  <w:listSeparator w:val=";"/>
  <w14:docId w14:val="3E697C73"/>
  <w15:docId w15:val="{EE6E72EF-612A-4A14-8410-BE022F28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ED4AF-447D-4617-A3FD-665BF9303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6</TotalTime>
  <Pages>22</Pages>
  <Words>3320</Words>
  <Characters>18926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2023-02-10T14:05:00Z</dcterms:created>
  <dcterms:modified xsi:type="dcterms:W3CDTF">2026-03-12T09:02:00Z</dcterms:modified>
</cp:coreProperties>
</file>