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bookmarkStart w:id="0" w:name="_GoBack"/>
      <w:bookmarkEnd w:id="0"/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B1581A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  <w:r w:rsidR="006A08B7" w:rsidRPr="00B1581A">
              <w:rPr>
                <w:b/>
                <w:szCs w:val="28"/>
              </w:rPr>
              <w:t>,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6A08B7">
              <w:rPr>
                <w:b/>
                <w:szCs w:val="28"/>
              </w:rPr>
              <w:t>UR006HD104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6A08B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UR006HD104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AC76B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1581A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001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6A08B7">
        <w:rPr>
          <w:sz w:val="22"/>
          <w:szCs w:val="22"/>
        </w:rPr>
        <w:t>UR006HD104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102055672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4E0A6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A08B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UR006HD104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A08B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UR006HD104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542EB2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B1581A" w:rsidRDefault="00AC76B9" w:rsidP="00B1581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1581A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FA71C9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FA71C9" w:rsidRDefault="00FA71C9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 xml:space="preserve">10 </w:t>
            </w:r>
            <w:r>
              <w:rPr>
                <w:color w:val="242021"/>
                <w:sz w:val="22"/>
                <w:szCs w:val="22"/>
              </w:rPr>
              <w:t>лет</w:t>
            </w:r>
          </w:p>
        </w:tc>
      </w:tr>
      <w:tr w:rsidR="00B1581A" w:rsidRPr="00CC2C20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B1581A" w:rsidRPr="00B1581A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B1581A" w:rsidRPr="00FB18B5" w:rsidRDefault="00B1581A" w:rsidP="00B1581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B1581A" w:rsidRPr="00CC2C20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B1581A" w:rsidRPr="00A77C4B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B1581A" w:rsidRPr="00B1581A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B1581A" w:rsidRPr="007C55A8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B1581A" w:rsidRPr="00CC2C20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B1581A" w:rsidRPr="00B1581A" w:rsidTr="00B21869">
        <w:trPr>
          <w:trHeight w:val="20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B1581A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581A" w:rsidRPr="00EA42EA" w:rsidRDefault="0060016E" w:rsidP="00B1581A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B1581A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B1581A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B1581A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B1581A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1581A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B1581A" w:rsidRPr="00CC2C20" w:rsidRDefault="00B1581A" w:rsidP="00B1581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1581A" w:rsidRPr="00FF3A97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1581A" w:rsidRPr="00E34312" w:rsidRDefault="0060016E" w:rsidP="00B1581A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B1581A" w:rsidRPr="00E34312">
                <w:rPr>
                  <w:rStyle w:val="ad"/>
                  <w:sz w:val="22"/>
                  <w:szCs w:val="22"/>
                </w:rPr>
                <w:t>-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B1581A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B1581A" w:rsidRPr="00E34312">
                <w:rPr>
                  <w:rStyle w:val="ad"/>
                  <w:sz w:val="22"/>
                  <w:szCs w:val="22"/>
                </w:rPr>
                <w:t>@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B1581A" w:rsidRPr="00E34312">
                <w:rPr>
                  <w:rStyle w:val="ad"/>
                  <w:sz w:val="22"/>
                  <w:szCs w:val="22"/>
                </w:rPr>
                <w:t>.</w:t>
              </w:r>
              <w:r w:rsidR="00B1581A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581A" w:rsidRPr="00E34312" w:rsidRDefault="00B1581A" w:rsidP="00B1581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6A08B7">
        <w:rPr>
          <w:sz w:val="22"/>
          <w:szCs w:val="22"/>
        </w:rPr>
        <w:t>UR006HD104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 xml:space="preserve">контроллером на базе </w:t>
      </w:r>
      <w:r w:rsidR="00373DD6">
        <w:rPr>
          <w:sz w:val="22"/>
          <w:szCs w:val="22"/>
        </w:rPr>
        <w:t xml:space="preserve">контроллеров </w:t>
      </w:r>
      <w:r w:rsidR="000E0D3C" w:rsidRPr="006A4A30">
        <w:rPr>
          <w:sz w:val="22"/>
          <w:szCs w:val="22"/>
        </w:rPr>
        <w:t>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="00373DD6">
        <w:rPr>
          <w:sz w:val="22"/>
          <w:szCs w:val="22"/>
        </w:rPr>
        <w:t xml:space="preserve">внутреннее покрытие </w:t>
      </w:r>
      <w:r w:rsidRPr="006A4A30">
        <w:rPr>
          <w:sz w:val="22"/>
          <w:szCs w:val="22"/>
        </w:rPr>
        <w:t>пленк</w:t>
      </w:r>
      <w:r w:rsidR="00373DD6">
        <w:rPr>
          <w:sz w:val="22"/>
          <w:szCs w:val="22"/>
        </w:rPr>
        <w:t>ой</w:t>
      </w:r>
      <w:r w:rsidRPr="006A4A30">
        <w:rPr>
          <w:sz w:val="22"/>
          <w:szCs w:val="22"/>
        </w:rPr>
        <w:t xml:space="preserve"> из кевлара, облегчающ</w:t>
      </w:r>
      <w:r w:rsidR="00373DD6">
        <w:rPr>
          <w:sz w:val="22"/>
          <w:szCs w:val="22"/>
        </w:rPr>
        <w:t>ее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373DD6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0E0D3C" w:rsidRPr="006A4A30">
        <w:rPr>
          <w:sz w:val="22"/>
          <w:szCs w:val="22"/>
        </w:rPr>
        <w:t>овым сенсорны</w:t>
      </w:r>
      <w:r>
        <w:rPr>
          <w:sz w:val="22"/>
          <w:szCs w:val="22"/>
        </w:rPr>
        <w:t>й</w:t>
      </w:r>
      <w:r w:rsidR="000E0D3C" w:rsidRPr="006A4A30">
        <w:rPr>
          <w:sz w:val="22"/>
          <w:szCs w:val="22"/>
        </w:rPr>
        <w:t xml:space="preserve"> диспле</w:t>
      </w:r>
      <w:r>
        <w:rPr>
          <w:sz w:val="22"/>
          <w:szCs w:val="22"/>
        </w:rPr>
        <w:t>й с диагональю 4.3”</w:t>
      </w:r>
      <w:r w:rsidR="000E0D3C" w:rsidRPr="006A4A30">
        <w:rPr>
          <w:sz w:val="22"/>
          <w:szCs w:val="22"/>
        </w:rPr>
        <w:t xml:space="preserve"> поддерживает цветные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анимированные иконки для быстрого</w:t>
      </w:r>
      <w:r>
        <w:rPr>
          <w:sz w:val="22"/>
          <w:szCs w:val="22"/>
        </w:rPr>
        <w:t>, наглядного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="00373DD6">
        <w:rPr>
          <w:rFonts w:hint="eastAsia"/>
          <w:sz w:val="22"/>
          <w:szCs w:val="22"/>
        </w:rPr>
        <w:t>оснащён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</w:t>
      </w:r>
      <w:r w:rsidR="00373DD6">
        <w:rPr>
          <w:rFonts w:hint="eastAsia"/>
          <w:sz w:val="22"/>
          <w:szCs w:val="22"/>
        </w:rPr>
        <w:t>ями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</w:t>
      </w:r>
      <w:r w:rsidR="00373DD6">
        <w:rPr>
          <w:rFonts w:hint="eastAsia"/>
          <w:sz w:val="22"/>
          <w:szCs w:val="22"/>
        </w:rPr>
        <w:t>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  <w:r w:rsidR="00373DD6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373DD6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FA71C9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FA71C9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FA71C9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="0060016E">
        <w:rPr>
          <w:rFonts w:ascii="Times New Roman" w:eastAsia="Times New Roman" w:hAnsi="Times New Roman"/>
          <w:lang w:eastAsia="ru-RU"/>
        </w:rPr>
        <w:t>«турецких»</w:t>
      </w:r>
      <w:r w:rsidRPr="009D1ABB">
        <w:rPr>
          <w:rFonts w:ascii="Times New Roman" w:eastAsia="Times New Roman" w:hAnsi="Times New Roman"/>
          <w:lang w:eastAsia="ru-RU"/>
        </w:rPr>
        <w:t xml:space="preserve">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="0060016E">
        <w:rPr>
          <w:rFonts w:ascii="Times New Roman" w:eastAsia="Times New Roman" w:hAnsi="Times New Roman"/>
          <w:lang w:eastAsia="ru-RU"/>
        </w:rPr>
        <w:t>«</w:t>
      </w:r>
      <w:r w:rsidR="0060016E">
        <w:rPr>
          <w:rFonts w:ascii="Times New Roman" w:eastAsia="Times New Roman" w:hAnsi="Times New Roman" w:hint="eastAsia"/>
          <w:lang w:eastAsia="ru-RU"/>
        </w:rPr>
        <w:t>турецких</w:t>
      </w:r>
      <w:r w:rsidR="0060016E">
        <w:rPr>
          <w:rFonts w:ascii="Times New Roman" w:eastAsia="Times New Roman" w:hAnsi="Times New Roman"/>
          <w:lang w:eastAsia="ru-RU"/>
        </w:rPr>
        <w:t>»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373DD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45455B" w:rsidRDefault="0045455B" w:rsidP="004545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2628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A97057" w:rsidRDefault="002628AB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361D5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45455B" w:rsidP="0045455B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 д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FA71C9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FA71C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FA71C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FA71C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FA71C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4545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B1581A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A97057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5324E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5324E5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6A08B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UR006HD104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9D5E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85034A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4E0A6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6A08B7">
        <w:rPr>
          <w:sz w:val="22"/>
          <w:szCs w:val="22"/>
        </w:rPr>
        <w:t>UR006HD104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B1581A" w:rsidRPr="00B1581A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B1581A" w:rsidRPr="00B1581A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B1581A" w:rsidRPr="00B1581A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6A08B7">
        <w:rPr>
          <w:sz w:val="22"/>
          <w:szCs w:val="22"/>
        </w:rPr>
        <w:t>UR006HD104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CCC" w:rsidRDefault="00AF5CCC">
      <w:r>
        <w:separator/>
      </w:r>
    </w:p>
  </w:endnote>
  <w:endnote w:type="continuationSeparator" w:id="0">
    <w:p w:rsidR="00AF5CCC" w:rsidRDefault="00AF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CCC" w:rsidRDefault="00AF5C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F5CCC" w:rsidRDefault="00AF5C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F5CCC" w:rsidRDefault="00AF5C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F5CCC" w:rsidRDefault="00AF5C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B7687E" w:rsidRDefault="00AF5CC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UR006HD104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ED1531" w:rsidRDefault="00AF5C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16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ED1531" w:rsidRDefault="00AF5C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CCC" w:rsidRPr="00961F53" w:rsidRDefault="00AF5CC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CCC" w:rsidRPr="00FC2D54" w:rsidRDefault="00AF5CCC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AF5CCC" w:rsidRPr="00FC2D54" w:rsidRDefault="00AF5CCC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 w:rsidRPr="00B1581A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UR006HD104</w:t>
                              </w:r>
                            </w:p>
                            <w:p w:rsidR="00AF5CCC" w:rsidRPr="00B160C5" w:rsidRDefault="00AF5CCC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AF5CCC" w:rsidRPr="00613EFB" w:rsidRDefault="00AF5CC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F5CCC" w:rsidRPr="00B7687E" w:rsidRDefault="00AF5CC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UR006HD104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F5CCC" w:rsidRPr="00ED1531" w:rsidRDefault="00AF5CC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016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F5CCC" w:rsidRPr="00ED1531" w:rsidRDefault="00AF5C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F5CCC" w:rsidRPr="00961F53" w:rsidRDefault="00AF5CC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F5CCC" w:rsidRPr="00FC2D54" w:rsidRDefault="00AF5CCC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AF5CCC" w:rsidRPr="00FC2D54" w:rsidRDefault="00AF5CCC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 w:rsidRPr="00B1581A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UR006HD104</w:t>
                        </w:r>
                      </w:p>
                      <w:p w:rsidR="00AF5CCC" w:rsidRPr="00B160C5" w:rsidRDefault="00AF5CCC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AF5CCC" w:rsidRPr="00613EFB" w:rsidRDefault="00AF5CC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AF301F" w:rsidRDefault="00AF5C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1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ED4E00" w:rsidRDefault="00AF5CCC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UR006HD104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CCC" w:rsidRPr="00C23BB2" w:rsidRDefault="00AF5CCC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F5CCC" w:rsidRPr="00EC2FF5" w:rsidRDefault="00AF5CC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F5CCC" w:rsidRPr="00AF301F" w:rsidRDefault="00AF5C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01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F5CCC" w:rsidRPr="00ED4E00" w:rsidRDefault="00AF5CCC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UR006HD104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CCC" w:rsidRPr="00C23BB2" w:rsidRDefault="00AF5CCC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F5CCC" w:rsidRPr="00EC2FF5" w:rsidRDefault="00AF5CC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Default="00AF5C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AF301F" w:rsidRDefault="00AF5C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01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CCC" w:rsidRPr="00ED4E00" w:rsidRDefault="00AF5CCC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UR006HD104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CCC" w:rsidRPr="0021626D" w:rsidRDefault="00AF5CC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F5CCC" w:rsidRDefault="00AF5C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F5CCC" w:rsidRPr="00AF301F" w:rsidRDefault="00AF5C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01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F5CCC" w:rsidRPr="00ED4E00" w:rsidRDefault="00AF5CCC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UR006HD104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CCC" w:rsidRPr="0021626D" w:rsidRDefault="00AF5CC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CCC" w:rsidRDefault="00AF5CCC">
      <w:r>
        <w:separator/>
      </w:r>
    </w:p>
  </w:footnote>
  <w:footnote w:type="continuationSeparator" w:id="0">
    <w:p w:rsidR="00AF5CCC" w:rsidRDefault="00AF5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CCC" w:rsidRDefault="00AF5CC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CCC" w:rsidRDefault="00AF5CC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1D52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3DD6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455B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0A66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24E5"/>
    <w:rsid w:val="0053694F"/>
    <w:rsid w:val="00537785"/>
    <w:rsid w:val="005411CB"/>
    <w:rsid w:val="00542EB2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016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08B7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34A"/>
    <w:rsid w:val="00850DCA"/>
    <w:rsid w:val="008513DD"/>
    <w:rsid w:val="00851CB0"/>
    <w:rsid w:val="0085316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99F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27A79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E25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05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6B9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AF5CCC"/>
    <w:rsid w:val="00B02AA8"/>
    <w:rsid w:val="00B07116"/>
    <w:rsid w:val="00B12C58"/>
    <w:rsid w:val="00B14EA0"/>
    <w:rsid w:val="00B14F7A"/>
    <w:rsid w:val="00B1581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A71C9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FB1C9-81EA-4297-A0FA-166F8129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106</TotalTime>
  <Pages>21</Pages>
  <Words>3302</Words>
  <Characters>18823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2025-08-29T07:00:00Z</dcterms:created>
  <dcterms:modified xsi:type="dcterms:W3CDTF">2026-03-12T08:54:00Z</dcterms:modified>
</cp:coreProperties>
</file>