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FC2D54" w:rsidRPr="00FC2D54">
              <w:rPr>
                <w:b/>
                <w:szCs w:val="28"/>
              </w:rPr>
              <w:t>UR004HD104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FC2D54" w:rsidP="004A14D0">
            <w:pPr>
              <w:jc w:val="center"/>
              <w:rPr>
                <w:b/>
                <w:szCs w:val="28"/>
              </w:rPr>
            </w:pPr>
            <w:r w:rsidRPr="00FC2D54">
              <w:rPr>
                <w:b/>
                <w:szCs w:val="28"/>
              </w:rPr>
              <w:t>UR004HD104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D7B13" w:rsidRDefault="008D7B1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AC76B9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6E3794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E37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FC2D54" w:rsidRPr="00FC2D54">
        <w:rPr>
          <w:sz w:val="22"/>
          <w:szCs w:val="22"/>
        </w:rPr>
        <w:t>UR004HD104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4E0A6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FC2D54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FC2D54">
              <w:rPr>
                <w:sz w:val="22"/>
                <w:szCs w:val="22"/>
              </w:rPr>
              <w:t>UR004HD104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FC2D54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FC2D54">
              <w:rPr>
                <w:sz w:val="22"/>
                <w:szCs w:val="22"/>
              </w:rPr>
              <w:t>UR004HD104</w:t>
            </w:r>
          </w:p>
        </w:tc>
      </w:tr>
      <w:tr w:rsidR="00542EB2" w:rsidRPr="00CC2C20" w:rsidTr="00B21869">
        <w:trPr>
          <w:trHeight w:val="20"/>
        </w:trPr>
        <w:tc>
          <w:tcPr>
            <w:tcW w:w="2746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542EB2" w:rsidRPr="00CC2C20" w:rsidTr="00B21869">
        <w:trPr>
          <w:trHeight w:val="20"/>
        </w:trPr>
        <w:tc>
          <w:tcPr>
            <w:tcW w:w="2746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542EB2" w:rsidRDefault="00542EB2" w:rsidP="00542EB2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AC76B9" w:rsidP="006E37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E3794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6E3794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6E3794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8F73E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23B3E" w:rsidRPr="00CC2C20" w:rsidRDefault="006E3794" w:rsidP="00414963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EB0AB4" w:rsidRPr="006E3794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B0AB4" w:rsidRPr="00FB18B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B0AB4" w:rsidRPr="00A77C4B" w:rsidRDefault="00EB0AB4" w:rsidP="00EB0A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B0AB4" w:rsidRPr="006E3794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B0AB4" w:rsidRPr="0053778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 dell'Industria,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35020 Brugine</w:t>
            </w:r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Padova</w:t>
            </w:r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2606AB" w:rsidRPr="006E3794" w:rsidTr="00B21869">
        <w:trPr>
          <w:trHeight w:val="20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6E3794" w:rsidRPr="00FF3A97" w:rsidRDefault="006E3794" w:rsidP="006E3794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6E3794" w:rsidRDefault="006E3794" w:rsidP="006E3794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B14EA0" w:rsidRPr="006E3794" w:rsidRDefault="006E3794" w:rsidP="006E3794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6E3794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1071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FC2D54" w:rsidRPr="00FC2D54">
        <w:rPr>
          <w:sz w:val="22"/>
          <w:szCs w:val="22"/>
        </w:rPr>
        <w:t>UR004HD104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C21824">
        <w:rPr>
          <w:sz w:val="22"/>
          <w:szCs w:val="22"/>
        </w:rPr>
        <w:t xml:space="preserve">titanium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оснащаются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titanium,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титана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титановые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электронагреватели совершенно не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боятся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titanium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0E0D3C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Модели heaterSteam могут оснащаться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новым сенсорным дисплеем 4.3”,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который поддерживает цветные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анимированные иконки для быстрого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>Модель titanium 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heaterSteam titanium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387D9C">
        <w:rPr>
          <w:sz w:val="22"/>
          <w:szCs w:val="22"/>
        </w:rPr>
        <w:t>ет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proofErr w:type="spellStart"/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Pr="006A4A30">
        <w:rPr>
          <w:rFonts w:hint="eastAsia"/>
          <w:sz w:val="22"/>
          <w:szCs w:val="22"/>
        </w:rPr>
        <w:t>Увлажнитель</w:t>
      </w:r>
      <w:proofErr w:type="spellEnd"/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75416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161E5D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  <w:bookmarkStart w:id="6" w:name="_GoBack"/>
      <w:bookmarkEnd w:id="6"/>
    </w:p>
    <w:p w:rsidR="00847F9B" w:rsidRPr="009D1ABB" w:rsidRDefault="00847F9B" w:rsidP="00B60C63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="006E3794">
        <w:rPr>
          <w:rFonts w:ascii="Times New Roman" w:eastAsia="Times New Roman" w:hAnsi="Times New Roman"/>
          <w:lang w:eastAsia="ru-RU"/>
        </w:rPr>
        <w:t>«турецких»</w:t>
      </w:r>
      <w:r w:rsidRPr="009D1ABB">
        <w:rPr>
          <w:rFonts w:ascii="Times New Roman" w:eastAsia="Times New Roman" w:hAnsi="Times New Roman"/>
          <w:lang w:eastAsia="ru-RU"/>
        </w:rPr>
        <w:t xml:space="preserve">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="006E3794">
        <w:rPr>
          <w:rFonts w:ascii="Times New Roman" w:eastAsia="Times New Roman" w:hAnsi="Times New Roman"/>
          <w:lang w:eastAsia="ru-RU"/>
        </w:rPr>
        <w:t>«</w:t>
      </w:r>
      <w:r w:rsidR="006E3794">
        <w:rPr>
          <w:rFonts w:ascii="Times New Roman" w:eastAsia="Times New Roman" w:hAnsi="Times New Roman" w:hint="eastAsia"/>
          <w:lang w:eastAsia="ru-RU"/>
        </w:rPr>
        <w:t>турецких</w:t>
      </w:r>
      <w:r w:rsidR="006E3794">
        <w:rPr>
          <w:rFonts w:ascii="Times New Roman" w:eastAsia="Times New Roman" w:hAnsi="Times New Roman"/>
          <w:lang w:eastAsia="ru-RU"/>
        </w:rPr>
        <w:t>»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3B39AD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315075" cy="7353037"/>
            <wp:effectExtent l="0" t="0" r="0" b="63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845" cy="735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6547DA" w:rsidRDefault="006547DA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2628AB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2628AB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A97057" w:rsidRDefault="002628AB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230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(-15/+10%)/50/60/1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0F22A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150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361D5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0F22AE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2543A9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2543A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2543A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2543A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(50Гц);9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6E379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A97057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390900" cy="32670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5324E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093FE1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876550" cy="3948992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125" cy="395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E1168E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552700" cy="2928303"/>
            <wp:effectExtent l="0" t="0" r="0" b="571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646" cy="293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5324E5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2126" w:type="dxa"/>
            <w:vAlign w:val="center"/>
          </w:tcPr>
          <w:p w:rsidR="00F14BAA" w:rsidRDefault="002A02B8" w:rsidP="00107C5C">
            <w:pPr>
              <w:jc w:val="center"/>
              <w:rPr>
                <w:sz w:val="22"/>
                <w:szCs w:val="22"/>
              </w:rPr>
            </w:pPr>
            <w:r w:rsidRPr="002A02B8">
              <w:rPr>
                <w:sz w:val="22"/>
                <w:szCs w:val="22"/>
              </w:rPr>
              <w:t>UR004HD104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9D5E25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85034A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 w:rsidRPr="004E0A66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A9CF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2A02B8" w:rsidRPr="002A02B8">
        <w:rPr>
          <w:sz w:val="22"/>
          <w:szCs w:val="22"/>
        </w:rPr>
        <w:t>UR004HD104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F98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E27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INDUSTRIES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p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37C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6249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</w:t>
      </w:r>
      <w:r w:rsidR="002A02B8" w:rsidRPr="002A02B8">
        <w:rPr>
          <w:sz w:val="22"/>
          <w:szCs w:val="22"/>
        </w:rPr>
        <w:t>UR004HD104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85A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99C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2B8" w:rsidRDefault="002A02B8">
      <w:r>
        <w:separator/>
      </w:r>
    </w:p>
  </w:endnote>
  <w:endnote w:type="continuationSeparator" w:id="0">
    <w:p w:rsidR="002A02B8" w:rsidRDefault="002A0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02B8" w:rsidRDefault="002A02B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A02B8" w:rsidRDefault="002A02B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A02B8" w:rsidRDefault="002A02B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A02B8" w:rsidRDefault="002A02B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B7687E" w:rsidRDefault="002A02B8" w:rsidP="00116614">
                              <w:pPr>
                                <w:jc w:val="center"/>
                              </w:pPr>
                              <w:r w:rsidRPr="00FC2D54">
                                <w:rPr>
                                  <w:b/>
                                  <w:sz w:val="22"/>
                                  <w:szCs w:val="22"/>
                                </w:rPr>
                                <w:t>UR004HD104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1531" w:rsidRDefault="002A02B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379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1531" w:rsidRDefault="002A02B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Pr="00961F53" w:rsidRDefault="002A02B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Pr="00FC2D54" w:rsidRDefault="002A02B8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2A02B8" w:rsidRPr="00FC2D54" w:rsidRDefault="002A02B8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 w:rsidR="008D7B13">
                                <w:rPr>
                                  <w:b/>
                                  <w:sz w:val="18"/>
                                  <w:szCs w:val="18"/>
                                </w:rPr>
                                <w:t>ЭЛЕКТРОНАГРЕВАТЕЛЯМИ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UR004HD104</w:t>
                              </w:r>
                            </w:p>
                            <w:p w:rsidR="002A02B8" w:rsidRPr="00B160C5" w:rsidRDefault="002A02B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2A02B8" w:rsidRPr="00613EFB" w:rsidRDefault="002A02B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A02B8" w:rsidRPr="00B7687E" w:rsidRDefault="002A02B8" w:rsidP="00116614">
                        <w:pPr>
                          <w:jc w:val="center"/>
                        </w:pPr>
                        <w:r w:rsidRPr="00FC2D54">
                          <w:rPr>
                            <w:b/>
                            <w:sz w:val="22"/>
                            <w:szCs w:val="22"/>
                          </w:rPr>
                          <w:t>UR004HD104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A02B8" w:rsidRPr="00ED1531" w:rsidRDefault="002A02B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E379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A02B8" w:rsidRPr="00ED1531" w:rsidRDefault="002A02B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A02B8" w:rsidRPr="00961F53" w:rsidRDefault="002A02B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A02B8" w:rsidRPr="00FC2D54" w:rsidRDefault="002A02B8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2A02B8" w:rsidRPr="00FC2D54" w:rsidRDefault="002A02B8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 w:rsidR="008D7B13">
                          <w:rPr>
                            <w:b/>
                            <w:sz w:val="18"/>
                            <w:szCs w:val="18"/>
                          </w:rPr>
                          <w:t>ЭЛЕКТРОНАГРЕВАТЕЛЯМИ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UR004HD104</w:t>
                        </w:r>
                      </w:p>
                      <w:p w:rsidR="002A02B8" w:rsidRPr="00B160C5" w:rsidRDefault="002A02B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2A02B8" w:rsidRPr="00613EFB" w:rsidRDefault="002A02B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AF301F" w:rsidRDefault="002A02B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379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4E00" w:rsidRDefault="002A02B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C2D54">
                                <w:rPr>
                                  <w:b/>
                                  <w:sz w:val="22"/>
                                  <w:szCs w:val="22"/>
                                </w:rPr>
                                <w:t>UR004HD104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A02B8" w:rsidRPr="00C23BB2" w:rsidRDefault="002A02B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A02B8" w:rsidRPr="00EC2FF5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A02B8" w:rsidRPr="00AF301F" w:rsidRDefault="002A02B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E379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A02B8" w:rsidRPr="00ED4E00" w:rsidRDefault="002A02B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C2D54">
                          <w:rPr>
                            <w:b/>
                            <w:sz w:val="22"/>
                            <w:szCs w:val="22"/>
                          </w:rPr>
                          <w:t>UR004HD104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A02B8" w:rsidRPr="00C23BB2" w:rsidRDefault="002A02B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A02B8" w:rsidRPr="00EC2FF5" w:rsidRDefault="002A02B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AF301F" w:rsidRDefault="002A02B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379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4E00" w:rsidRDefault="002A02B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C2D54">
                                <w:rPr>
                                  <w:b/>
                                  <w:sz w:val="22"/>
                                  <w:szCs w:val="22"/>
                                </w:rPr>
                                <w:t>UR004HD104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A02B8" w:rsidRPr="0021626D" w:rsidRDefault="002A02B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A02B8" w:rsidRPr="00AF301F" w:rsidRDefault="002A02B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E379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A02B8" w:rsidRPr="00ED4E00" w:rsidRDefault="002A02B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C2D54">
                          <w:rPr>
                            <w:b/>
                            <w:sz w:val="22"/>
                            <w:szCs w:val="22"/>
                          </w:rPr>
                          <w:t>UR004HD104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A02B8" w:rsidRPr="0021626D" w:rsidRDefault="002A02B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2B8" w:rsidRDefault="002A02B8">
      <w:r>
        <w:separator/>
      </w:r>
    </w:p>
  </w:footnote>
  <w:footnote w:type="continuationSeparator" w:id="0">
    <w:p w:rsidR="002A02B8" w:rsidRDefault="002A0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02B8" w:rsidRDefault="002A02B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6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7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19"/>
  </w:num>
  <w:num w:numId="27">
    <w:abstractNumId w:val="39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5"/>
  </w:num>
  <w:num w:numId="36">
    <w:abstractNumId w:val="8"/>
  </w:num>
  <w:num w:numId="37">
    <w:abstractNumId w:val="40"/>
  </w:num>
  <w:num w:numId="38">
    <w:abstractNumId w:val="47"/>
  </w:num>
  <w:num w:numId="39">
    <w:abstractNumId w:val="35"/>
  </w:num>
  <w:num w:numId="40">
    <w:abstractNumId w:val="10"/>
  </w:num>
  <w:num w:numId="41">
    <w:abstractNumId w:val="43"/>
  </w:num>
  <w:num w:numId="42">
    <w:abstractNumId w:val="15"/>
  </w:num>
  <w:num w:numId="43">
    <w:abstractNumId w:val="44"/>
  </w:num>
  <w:num w:numId="44">
    <w:abstractNumId w:val="30"/>
  </w:num>
  <w:num w:numId="45">
    <w:abstractNumId w:val="34"/>
  </w:num>
  <w:num w:numId="46">
    <w:abstractNumId w:val="46"/>
  </w:num>
  <w:num w:numId="47">
    <w:abstractNumId w:val="1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24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1D52"/>
    <w:rsid w:val="00362703"/>
    <w:rsid w:val="003631A3"/>
    <w:rsid w:val="00364101"/>
    <w:rsid w:val="003660B0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7BAF"/>
    <w:rsid w:val="004D4967"/>
    <w:rsid w:val="004D5533"/>
    <w:rsid w:val="004E0A66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24E5"/>
    <w:rsid w:val="0053694F"/>
    <w:rsid w:val="00537785"/>
    <w:rsid w:val="005411CB"/>
    <w:rsid w:val="00542EB2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3794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34A"/>
    <w:rsid w:val="00850DCA"/>
    <w:rsid w:val="008513DD"/>
    <w:rsid w:val="00851CB0"/>
    <w:rsid w:val="0085316F"/>
    <w:rsid w:val="00873343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3D6E"/>
    <w:rsid w:val="009C5B8B"/>
    <w:rsid w:val="009D1ABB"/>
    <w:rsid w:val="009D22EC"/>
    <w:rsid w:val="009D300F"/>
    <w:rsid w:val="009D4342"/>
    <w:rsid w:val="009D5B4E"/>
    <w:rsid w:val="009D5E25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057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6B9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257"/>
    <o:shapelayout v:ext="edit">
      <o:idmap v:ext="edit" data="1"/>
    </o:shapelayout>
  </w:shapeDefaults>
  <w:decimalSymbol w:val=","/>
  <w:listSeparator w:val=";"/>
  <w14:docId w14:val="7A3649F1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83F1D-6530-42F0-B0C9-F2C6BCFE1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188</TotalTime>
  <Pages>21</Pages>
  <Words>3307</Words>
  <Characters>18854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59</cp:revision>
  <cp:lastPrinted>2021-03-26T08:29:00Z</cp:lastPrinted>
  <dcterms:created xsi:type="dcterms:W3CDTF">2022-12-22T07:38:00Z</dcterms:created>
  <dcterms:modified xsi:type="dcterms:W3CDTF">2026-03-12T08:50:00Z</dcterms:modified>
</cp:coreProperties>
</file>