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  <w:r w:rsidR="00517F27">
              <w:rPr>
                <w:b/>
                <w:szCs w:val="28"/>
              </w:rPr>
              <w:t>,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</w:t>
            </w:r>
            <w:r w:rsidR="00517F27">
              <w:rPr>
                <w:b/>
                <w:szCs w:val="28"/>
              </w:rPr>
              <w:t>,</w:t>
            </w:r>
            <w:r w:rsidR="00972823">
              <w:rPr>
                <w:b/>
                <w:szCs w:val="28"/>
              </w:rPr>
              <w:t xml:space="preserve"> </w:t>
            </w:r>
            <w:r w:rsidR="00517F27">
              <w:rPr>
                <w:b/>
                <w:szCs w:val="28"/>
              </w:rPr>
              <w:t>UR002HD004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517F27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UR002HD004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AC76B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EA42EA">
        <w:rPr>
          <w:sz w:val="22"/>
          <w:szCs w:val="22"/>
          <w:lang w:val="en-US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EA42E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517F27">
        <w:rPr>
          <w:sz w:val="22"/>
          <w:szCs w:val="22"/>
        </w:rPr>
        <w:t>UR002HD004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4E0A6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517F2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UR002HD004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517F27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UR002HD004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542EB2" w:rsidRPr="00CC2C20" w:rsidRDefault="00CA75E7" w:rsidP="00542EB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увлажнения воздуха в помещениях различного назначения</w:t>
            </w:r>
          </w:p>
        </w:tc>
      </w:tr>
      <w:tr w:rsidR="00542EB2" w:rsidRPr="00CC2C20" w:rsidTr="00B21869">
        <w:trPr>
          <w:trHeight w:val="20"/>
        </w:trPr>
        <w:tc>
          <w:tcPr>
            <w:tcW w:w="2746" w:type="dxa"/>
            <w:vAlign w:val="center"/>
          </w:tcPr>
          <w:p w:rsidR="00542EB2" w:rsidRPr="00CC2C20" w:rsidRDefault="00542EB2" w:rsidP="00542EB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542EB2" w:rsidRDefault="00542EB2" w:rsidP="00542EB2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EA42EA" w:rsidRDefault="00AC76B9" w:rsidP="00EA42E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A42EA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517F27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517F27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F73E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23B3E" w:rsidRPr="00CC2C20" w:rsidRDefault="00414963" w:rsidP="00EA42EA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="00955F1C">
              <w:rPr>
                <w:sz w:val="22"/>
                <w:szCs w:val="22"/>
              </w:rPr>
              <w:t xml:space="preserve"> </w:t>
            </w:r>
            <w:r w:rsidR="00EA42EA"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="00EA42EA"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="00EA42EA"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="00EA42EA"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="00EA42EA"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="00EA42EA"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="00EA42EA"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B0AB4" w:rsidRPr="00EA42EA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B0AB4" w:rsidRPr="00FB18B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B0AB4" w:rsidRPr="00A77C4B" w:rsidRDefault="00EB0AB4" w:rsidP="00EB0A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B0AB4" w:rsidRPr="00EA42EA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B0AB4" w:rsidRPr="0053778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2606AB" w:rsidRPr="00EA42EA" w:rsidTr="00B21869">
        <w:trPr>
          <w:trHeight w:val="20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EA42EA" w:rsidRPr="00FF3A97" w:rsidRDefault="00EA42EA" w:rsidP="00EA42EA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EA42EA" w:rsidRDefault="00EA42EA" w:rsidP="00EA42EA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B14EA0" w:rsidRPr="00EA42EA" w:rsidRDefault="00EA42EA" w:rsidP="00EA42EA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EA42EA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1071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517F27">
        <w:rPr>
          <w:sz w:val="22"/>
          <w:szCs w:val="22"/>
        </w:rPr>
        <w:t>UR002HD004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</w:t>
      </w:r>
      <w:r w:rsidR="00517F27">
        <w:rPr>
          <w:sz w:val="22"/>
          <w:szCs w:val="22"/>
        </w:rPr>
        <w:t>heaterSteam process</w:t>
      </w:r>
      <w:r w:rsidR="00C21824">
        <w:rPr>
          <w:sz w:val="22"/>
          <w:szCs w:val="22"/>
        </w:rPr>
        <w:t xml:space="preserve"> </w:t>
      </w:r>
      <w:r w:rsidR="00517F27">
        <w:rPr>
          <w:sz w:val="22"/>
          <w:szCs w:val="22"/>
        </w:rPr>
        <w:t>комплектуются</w:t>
      </w:r>
      <w:r w:rsidR="00517F27" w:rsidRPr="007C6737">
        <w:rPr>
          <w:sz w:val="22"/>
          <w:szCs w:val="22"/>
        </w:rPr>
        <w:t xml:space="preserve"> </w:t>
      </w:r>
      <w:r w:rsidR="00517F27" w:rsidRPr="00666D0B">
        <w:rPr>
          <w:sz w:val="22"/>
          <w:szCs w:val="22"/>
        </w:rPr>
        <w:t xml:space="preserve">электронагревателями из сплава </w:t>
      </w:r>
      <w:proofErr w:type="spellStart"/>
      <w:r w:rsidR="00517F27" w:rsidRPr="00666D0B">
        <w:rPr>
          <w:sz w:val="22"/>
          <w:szCs w:val="22"/>
        </w:rPr>
        <w:t>Incoloy</w:t>
      </w:r>
      <w:proofErr w:type="spellEnd"/>
      <w:r w:rsidR="00517F27" w:rsidRPr="00666D0B">
        <w:rPr>
          <w:sz w:val="22"/>
          <w:szCs w:val="22"/>
        </w:rPr>
        <w:t>® 825, отличающимися высокой стойкостью при работе в жестких условиях, в том числе, когда контроль качества водопроводной воды отсутс</w:t>
      </w:r>
      <w:r w:rsidR="00517F27">
        <w:rPr>
          <w:sz w:val="22"/>
          <w:szCs w:val="22"/>
        </w:rPr>
        <w:t xml:space="preserve">твует и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</w:t>
      </w:r>
      <w:r w:rsidR="00517F27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 xml:space="preserve">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517F27">
        <w:rPr>
          <w:sz w:val="22"/>
          <w:szCs w:val="22"/>
        </w:rPr>
        <w:t xml:space="preserve">опционального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 w:rsidR="00517F27">
        <w:rPr>
          <w:sz w:val="22"/>
          <w:szCs w:val="22"/>
        </w:rPr>
        <w:t xml:space="preserve">могут </w:t>
      </w:r>
      <w:r>
        <w:rPr>
          <w:sz w:val="22"/>
          <w:szCs w:val="22"/>
        </w:rPr>
        <w:t>оснащат</w:t>
      </w:r>
      <w:r w:rsidR="00517F27">
        <w:rPr>
          <w:sz w:val="22"/>
          <w:szCs w:val="22"/>
        </w:rPr>
        <w:t>ь</w:t>
      </w:r>
      <w:r>
        <w:rPr>
          <w:sz w:val="22"/>
          <w:szCs w:val="22"/>
        </w:rPr>
        <w:t>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Увлажнители серии </w:t>
      </w:r>
      <w:r w:rsidR="00517F27">
        <w:rPr>
          <w:sz w:val="22"/>
          <w:szCs w:val="22"/>
        </w:rPr>
        <w:t>heaterSteam process</w:t>
      </w:r>
      <w:r w:rsidR="005F219B">
        <w:rPr>
          <w:sz w:val="22"/>
          <w:szCs w:val="22"/>
        </w:rPr>
        <w:t>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</w:t>
      </w:r>
      <w:r w:rsidR="00517F27">
        <w:rPr>
          <w:sz w:val="22"/>
          <w:szCs w:val="22"/>
        </w:rPr>
        <w:t xml:space="preserve">нагревательного элемента </w:t>
      </w:r>
      <w:r w:rsidRPr="006A4A30">
        <w:rPr>
          <w:sz w:val="22"/>
          <w:szCs w:val="22"/>
        </w:rPr>
        <w:t>подходят</w:t>
      </w:r>
      <w:r w:rsidR="00517F27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="00517F27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="00517F27">
        <w:rPr>
          <w:sz w:val="22"/>
          <w:szCs w:val="22"/>
        </w:rPr>
        <w:t xml:space="preserve">их </w:t>
      </w:r>
      <w:r w:rsidR="00517F27" w:rsidRPr="006A4A30">
        <w:rPr>
          <w:sz w:val="22"/>
          <w:szCs w:val="22"/>
        </w:rPr>
        <w:t xml:space="preserve">электронагреватели </w:t>
      </w:r>
      <w:r w:rsidR="00517F27">
        <w:rPr>
          <w:sz w:val="22"/>
          <w:szCs w:val="22"/>
        </w:rPr>
        <w:t>очень стойки к</w:t>
      </w:r>
      <w:r w:rsidR="00517F27" w:rsidRPr="006A4A30">
        <w:rPr>
          <w:sz w:val="22"/>
          <w:szCs w:val="22"/>
        </w:rPr>
        <w:t xml:space="preserve">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Кроме того, увлажнители </w:t>
      </w:r>
      <w:r w:rsidR="00517F27">
        <w:rPr>
          <w:sz w:val="22"/>
          <w:szCs w:val="22"/>
        </w:rPr>
        <w:t>heaterSteam process</w:t>
      </w:r>
      <w:r w:rsidRPr="006A4A30">
        <w:rPr>
          <w:sz w:val="22"/>
          <w:szCs w:val="22"/>
        </w:rPr>
        <w:t xml:space="preserve">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517F27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</w:t>
      </w:r>
      <w:r>
        <w:rPr>
          <w:sz w:val="22"/>
          <w:szCs w:val="22"/>
        </w:rPr>
        <w:t xml:space="preserve">линейки </w:t>
      </w:r>
      <w:r>
        <w:rPr>
          <w:sz w:val="22"/>
          <w:szCs w:val="22"/>
          <w:lang w:val="en-US"/>
        </w:rPr>
        <w:t>p</w:t>
      </w:r>
      <w:proofErr w:type="spellStart"/>
      <w:r w:rsidRPr="006120D8">
        <w:rPr>
          <w:sz w:val="22"/>
          <w:szCs w:val="22"/>
        </w:rPr>
        <w:t>rocess</w:t>
      </w:r>
      <w:proofErr w:type="spellEnd"/>
      <w:r w:rsidRPr="006120D8">
        <w:rPr>
          <w:sz w:val="22"/>
          <w:szCs w:val="22"/>
        </w:rPr>
        <w:t> </w:t>
      </w:r>
      <w:r w:rsidR="000E0D3C" w:rsidRPr="006A4A30">
        <w:rPr>
          <w:sz w:val="22"/>
          <w:szCs w:val="22"/>
        </w:rPr>
        <w:t xml:space="preserve"> имеет встроенный</w:t>
      </w:r>
      <w:r w:rsidR="008809AA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</w:t>
      </w:r>
      <w:r w:rsidR="00517F27">
        <w:rPr>
          <w:sz w:val="22"/>
          <w:szCs w:val="22"/>
        </w:rPr>
        <w:t>heaterSteam process</w:t>
      </w:r>
      <w:r w:rsidRPr="006A4A30">
        <w:rPr>
          <w:sz w:val="22"/>
          <w:szCs w:val="22"/>
        </w:rPr>
        <w:t xml:space="preserve">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4E0A66" w:rsidRDefault="004E0A6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B6E91" w:rsidRDefault="00847F9B" w:rsidP="00517F27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="00517F27">
        <w:rPr>
          <w:sz w:val="22"/>
          <w:szCs w:val="22"/>
        </w:rPr>
        <w:t>И</w:t>
      </w:r>
      <w:r w:rsidR="00517F27" w:rsidRPr="006A4A30">
        <w:rPr>
          <w:rFonts w:hint="eastAsia"/>
          <w:sz w:val="22"/>
          <w:szCs w:val="22"/>
        </w:rPr>
        <w:t>дущая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на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слив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вода</w:t>
      </w:r>
      <w:r w:rsidR="00517F27" w:rsidRPr="006A4A30">
        <w:rPr>
          <w:sz w:val="22"/>
          <w:szCs w:val="22"/>
        </w:rPr>
        <w:t xml:space="preserve"> </w:t>
      </w:r>
      <w:r w:rsidR="00517F27">
        <w:rPr>
          <w:sz w:val="22"/>
          <w:szCs w:val="22"/>
        </w:rPr>
        <w:t xml:space="preserve">может </w:t>
      </w:r>
      <w:r w:rsidR="00517F27" w:rsidRPr="006A4A30">
        <w:rPr>
          <w:rFonts w:hint="eastAsia"/>
          <w:sz w:val="22"/>
          <w:szCs w:val="22"/>
        </w:rPr>
        <w:t>смешиват</w:t>
      </w:r>
      <w:r w:rsidR="00517F27">
        <w:rPr>
          <w:rFonts w:hint="eastAsia"/>
          <w:sz w:val="22"/>
          <w:szCs w:val="22"/>
        </w:rPr>
        <w:t>ь</w:t>
      </w:r>
      <w:r w:rsidR="00517F27" w:rsidRPr="006A4A30">
        <w:rPr>
          <w:rFonts w:hint="eastAsia"/>
          <w:sz w:val="22"/>
          <w:szCs w:val="22"/>
        </w:rPr>
        <w:t>ся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с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водопроводной</w:t>
      </w:r>
      <w:r w:rsidR="00517F27" w:rsidRPr="006A4A30">
        <w:rPr>
          <w:sz w:val="22"/>
          <w:szCs w:val="22"/>
        </w:rPr>
        <w:t xml:space="preserve">, </w:t>
      </w:r>
      <w:r w:rsidR="00517F27" w:rsidRPr="006A4A30">
        <w:rPr>
          <w:rFonts w:hint="eastAsia"/>
          <w:sz w:val="22"/>
          <w:szCs w:val="22"/>
        </w:rPr>
        <w:t>чтобы</w:t>
      </w:r>
      <w:r w:rsidR="00517F27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ее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температура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не</w:t>
      </w:r>
      <w:r w:rsidR="00517F27" w:rsidRPr="006A4A30">
        <w:rPr>
          <w:sz w:val="22"/>
          <w:szCs w:val="22"/>
        </w:rPr>
        <w:t xml:space="preserve"> </w:t>
      </w:r>
      <w:r w:rsidR="00517F27">
        <w:rPr>
          <w:sz w:val="22"/>
          <w:szCs w:val="22"/>
        </w:rPr>
        <w:t>п</w:t>
      </w:r>
      <w:r w:rsidR="00517F27" w:rsidRPr="006A4A30">
        <w:rPr>
          <w:rFonts w:hint="eastAsia"/>
          <w:sz w:val="22"/>
          <w:szCs w:val="22"/>
        </w:rPr>
        <w:t>ревышала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максимальной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допустимой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температуры</w:t>
      </w:r>
      <w:r w:rsidR="00517F27" w:rsidRPr="006A4A30">
        <w:rPr>
          <w:sz w:val="22"/>
          <w:szCs w:val="22"/>
        </w:rPr>
        <w:t>,</w:t>
      </w:r>
      <w:r w:rsidR="00517F27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указанной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в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соответствующих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местных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и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государственных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стандартах</w:t>
      </w:r>
      <w:r w:rsidR="00517F27">
        <w:rPr>
          <w:sz w:val="22"/>
          <w:szCs w:val="22"/>
        </w:rPr>
        <w:t xml:space="preserve"> </w:t>
      </w:r>
      <w:r w:rsidR="00517F27" w:rsidRPr="006A4A30">
        <w:rPr>
          <w:sz w:val="22"/>
          <w:szCs w:val="22"/>
        </w:rPr>
        <w:t>(</w:t>
      </w:r>
      <w:r w:rsidR="00517F27" w:rsidRPr="006A4A30">
        <w:rPr>
          <w:rFonts w:hint="eastAsia"/>
          <w:sz w:val="22"/>
          <w:szCs w:val="22"/>
        </w:rPr>
        <w:t>функция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смешивания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сливной</w:t>
      </w:r>
      <w:r w:rsidR="00517F27" w:rsidRPr="006A4A30">
        <w:rPr>
          <w:sz w:val="22"/>
          <w:szCs w:val="22"/>
        </w:rPr>
        <w:t xml:space="preserve"> </w:t>
      </w:r>
      <w:r w:rsidR="00517F27" w:rsidRPr="006A4A30">
        <w:rPr>
          <w:rFonts w:hint="eastAsia"/>
          <w:sz w:val="22"/>
          <w:szCs w:val="22"/>
        </w:rPr>
        <w:t>воды</w:t>
      </w:r>
      <w:r w:rsidR="00517F27"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  <w:r w:rsidR="00517F27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proofErr w:type="spellStart"/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Pr="006A4A30">
        <w:rPr>
          <w:rFonts w:hint="eastAsia"/>
          <w:sz w:val="22"/>
          <w:szCs w:val="22"/>
        </w:rPr>
        <w:t>Увлажнитель</w:t>
      </w:r>
      <w:proofErr w:type="spellEnd"/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75416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161E5D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B60C63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3B39AD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315075" cy="7353037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845" cy="735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6547DA" w:rsidRDefault="006547DA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B109C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B109C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A97057" w:rsidRDefault="002628AB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230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(-15/+10%)/50/60/1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0F22A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150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361D5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0F22AE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2543A9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2543A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2543A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2543A9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2543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(50Гц);9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  <w:r w:rsidR="00517F27">
              <w:rPr>
                <w:color w:val="000000"/>
                <w:sz w:val="22"/>
                <w:szCs w:val="22"/>
              </w:rPr>
              <w:t xml:space="preserve"> (опционально)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EA42EA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A97057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BA029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4E0A6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90900" cy="326707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5324E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093FE1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876550" cy="3948992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125" cy="395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4968BA" w:rsidRDefault="00517F27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  <w:lang w:val="en-US"/>
        </w:rPr>
        <w:t>t</w:t>
      </w:r>
      <w:r w:rsidR="004968BA"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="004968BA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968BA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E1168E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52700" cy="2928303"/>
            <wp:effectExtent l="0" t="0" r="0" b="571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646" cy="293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5324E5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2126" w:type="dxa"/>
            <w:vAlign w:val="center"/>
          </w:tcPr>
          <w:p w:rsidR="00F14BAA" w:rsidRDefault="00517F27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UR002HD004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9D5E25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FD412D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 w:rsidRPr="004E0A66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517F27">
        <w:rPr>
          <w:sz w:val="22"/>
          <w:szCs w:val="22"/>
        </w:rPr>
        <w:t>UR002HD004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</w:t>
      </w:r>
      <w:r w:rsidR="00517F27">
        <w:rPr>
          <w:sz w:val="22"/>
          <w:szCs w:val="22"/>
        </w:rPr>
        <w:t>UR002HD004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2B8" w:rsidRDefault="002A02B8">
      <w:r>
        <w:separator/>
      </w:r>
    </w:p>
  </w:endnote>
  <w:endnote w:type="continuationSeparator" w:id="0">
    <w:p w:rsidR="002A02B8" w:rsidRDefault="002A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02B8" w:rsidRDefault="002A02B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A02B8" w:rsidRDefault="002A02B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A02B8" w:rsidRDefault="002A02B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A02B8" w:rsidRDefault="002A02B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B7687E" w:rsidRDefault="00517F27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UR002HD004</w:t>
                              </w:r>
                              <w:r w:rsidR="002A02B8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1531" w:rsidRDefault="002A02B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A42E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1531" w:rsidRDefault="002A02B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Pr="00961F53" w:rsidRDefault="002A02B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02B8" w:rsidRPr="00FC2D54" w:rsidRDefault="002A02B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2A02B8" w:rsidRPr="00FC2D54" w:rsidRDefault="002A02B8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 w:rsidR="008D7B13">
                                <w:rPr>
                                  <w:b/>
                                  <w:sz w:val="18"/>
                                  <w:szCs w:val="18"/>
                                </w:rPr>
                                <w:t>ЭЛЕКТРОНАГРЕВАТЕЛЯМИ</w:t>
                              </w:r>
                              <w:r w:rsidR="00517F27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="00517F27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517F27">
                                <w:rPr>
                                  <w:b/>
                                  <w:sz w:val="18"/>
                                  <w:szCs w:val="18"/>
                                </w:rPr>
                                <w:t>UR002HD004</w:t>
                              </w:r>
                            </w:p>
                            <w:p w:rsidR="002A02B8" w:rsidRPr="00B160C5" w:rsidRDefault="002A02B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2A02B8" w:rsidRPr="00613EFB" w:rsidRDefault="002A02B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A02B8" w:rsidRPr="00B7687E" w:rsidRDefault="00517F27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UR002HD004</w:t>
                        </w:r>
                        <w:r w:rsidR="002A02B8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A02B8" w:rsidRPr="00ED1531" w:rsidRDefault="002A02B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A42E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A02B8" w:rsidRPr="00ED1531" w:rsidRDefault="002A02B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A02B8" w:rsidRPr="00961F53" w:rsidRDefault="002A02B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A02B8" w:rsidRPr="00FC2D54" w:rsidRDefault="002A02B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2A02B8" w:rsidRPr="00FC2D54" w:rsidRDefault="002A02B8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 w:rsidR="008D7B13">
                          <w:rPr>
                            <w:b/>
                            <w:sz w:val="18"/>
                            <w:szCs w:val="18"/>
                          </w:rPr>
                          <w:t>ЭЛЕКТРОНАГРЕВАТЕЛЯМИ</w:t>
                        </w:r>
                        <w:r w:rsidR="00517F27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="00517F27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517F27">
                          <w:rPr>
                            <w:b/>
                            <w:sz w:val="18"/>
                            <w:szCs w:val="18"/>
                          </w:rPr>
                          <w:t>UR002HD004</w:t>
                        </w:r>
                      </w:p>
                      <w:p w:rsidR="002A02B8" w:rsidRPr="00B160C5" w:rsidRDefault="002A02B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2A02B8" w:rsidRPr="00613EFB" w:rsidRDefault="002A02B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AF301F" w:rsidRDefault="002A02B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A42E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4E00" w:rsidRDefault="00517F27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UR002HD004</w:t>
                              </w:r>
                              <w:r w:rsidR="002A02B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A02B8" w:rsidRPr="00C23BB2" w:rsidRDefault="002A02B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A02B8" w:rsidRPr="00EC2FF5" w:rsidRDefault="002A02B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A02B8" w:rsidRPr="00AF301F" w:rsidRDefault="002A02B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A42E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A02B8" w:rsidRPr="00ED4E00" w:rsidRDefault="00517F27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UR002HD004</w:t>
                        </w:r>
                        <w:r w:rsidR="002A02B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A02B8" w:rsidRPr="00C23BB2" w:rsidRDefault="002A02B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A02B8" w:rsidRPr="00EC2FF5" w:rsidRDefault="002A02B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Default="002A02B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AF301F" w:rsidRDefault="002A02B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A42E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A02B8" w:rsidRPr="00ED4E00" w:rsidRDefault="00517F27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UR002HD004</w:t>
                              </w:r>
                              <w:r w:rsidR="002A02B8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A02B8" w:rsidRPr="0021626D" w:rsidRDefault="002A02B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A02B8" w:rsidRDefault="002A02B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A02B8" w:rsidRPr="00AF301F" w:rsidRDefault="002A02B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A42E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A02B8" w:rsidRPr="00ED4E00" w:rsidRDefault="00517F27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UR002HD004</w:t>
                        </w:r>
                        <w:r w:rsidR="002A02B8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A02B8" w:rsidRPr="0021626D" w:rsidRDefault="002A02B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2B8" w:rsidRDefault="002A02B8">
      <w:r>
        <w:separator/>
      </w:r>
    </w:p>
  </w:footnote>
  <w:footnote w:type="continuationSeparator" w:id="0">
    <w:p w:rsidR="002A02B8" w:rsidRDefault="002A0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2B8" w:rsidRDefault="002A02B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02B8" w:rsidRDefault="002A02B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6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7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1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6"/>
  </w:num>
  <w:num w:numId="8">
    <w:abstractNumId w:val="22"/>
  </w:num>
  <w:num w:numId="9">
    <w:abstractNumId w:val="33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8"/>
  </w:num>
  <w:num w:numId="23">
    <w:abstractNumId w:val="32"/>
  </w:num>
  <w:num w:numId="24">
    <w:abstractNumId w:val="42"/>
  </w:num>
  <w:num w:numId="25">
    <w:abstractNumId w:val="29"/>
  </w:num>
  <w:num w:numId="26">
    <w:abstractNumId w:val="19"/>
  </w:num>
  <w:num w:numId="27">
    <w:abstractNumId w:val="39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5"/>
  </w:num>
  <w:num w:numId="36">
    <w:abstractNumId w:val="8"/>
  </w:num>
  <w:num w:numId="37">
    <w:abstractNumId w:val="40"/>
  </w:num>
  <w:num w:numId="38">
    <w:abstractNumId w:val="47"/>
  </w:num>
  <w:num w:numId="39">
    <w:abstractNumId w:val="35"/>
  </w:num>
  <w:num w:numId="40">
    <w:abstractNumId w:val="10"/>
  </w:num>
  <w:num w:numId="41">
    <w:abstractNumId w:val="43"/>
  </w:num>
  <w:num w:numId="42">
    <w:abstractNumId w:val="15"/>
  </w:num>
  <w:num w:numId="43">
    <w:abstractNumId w:val="44"/>
  </w:num>
  <w:num w:numId="44">
    <w:abstractNumId w:val="30"/>
  </w:num>
  <w:num w:numId="45">
    <w:abstractNumId w:val="34"/>
  </w:num>
  <w:num w:numId="46">
    <w:abstractNumId w:val="46"/>
  </w:num>
  <w:num w:numId="47">
    <w:abstractNumId w:val="1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32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07A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6770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1D52"/>
    <w:rsid w:val="00362703"/>
    <w:rsid w:val="003631A3"/>
    <w:rsid w:val="00364101"/>
    <w:rsid w:val="003660B0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7BAF"/>
    <w:rsid w:val="004D4967"/>
    <w:rsid w:val="004D5533"/>
    <w:rsid w:val="004E0A66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17F27"/>
    <w:rsid w:val="00520C01"/>
    <w:rsid w:val="00523C24"/>
    <w:rsid w:val="00525949"/>
    <w:rsid w:val="00531B53"/>
    <w:rsid w:val="005324E5"/>
    <w:rsid w:val="0053694F"/>
    <w:rsid w:val="00537785"/>
    <w:rsid w:val="005411CB"/>
    <w:rsid w:val="00542EB2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960A2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55F1C"/>
    <w:rsid w:val="00961F53"/>
    <w:rsid w:val="0096270C"/>
    <w:rsid w:val="00964391"/>
    <w:rsid w:val="00972418"/>
    <w:rsid w:val="00972823"/>
    <w:rsid w:val="0097670D"/>
    <w:rsid w:val="00984D44"/>
    <w:rsid w:val="00985AEE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3D6E"/>
    <w:rsid w:val="009C5B8B"/>
    <w:rsid w:val="009D1ABB"/>
    <w:rsid w:val="009D22EC"/>
    <w:rsid w:val="009D300F"/>
    <w:rsid w:val="009D4342"/>
    <w:rsid w:val="009D5B4E"/>
    <w:rsid w:val="009D5E25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057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6B9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9C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A75E7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A42EA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CA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412D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449"/>
    <o:shapelayout v:ext="edit">
      <o:idmap v:ext="edit" data="1"/>
    </o:shapelayout>
  </w:shapeDefaults>
  <w:decimalSymbol w:val=","/>
  <w:listSeparator w:val=";"/>
  <w14:docId w14:val="51C145C6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CF68B-29DE-4008-A8A9-02EFCC70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18</TotalTime>
  <Pages>21</Pages>
  <Words>3340</Words>
  <Characters>19041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6</cp:revision>
  <cp:lastPrinted>2021-03-26T08:29:00Z</cp:lastPrinted>
  <dcterms:created xsi:type="dcterms:W3CDTF">2024-10-31T12:10:00Z</dcterms:created>
  <dcterms:modified xsi:type="dcterms:W3CDTF">2026-03-12T07:36:00Z</dcterms:modified>
</cp:coreProperties>
</file>