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12FE8" w:rsidRPr="00112FE8">
              <w:rPr>
                <w:b/>
                <w:szCs w:val="28"/>
              </w:rPr>
              <w:t>UE045XLC01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12FE8" w:rsidP="004A14D0">
            <w:pPr>
              <w:jc w:val="center"/>
              <w:rPr>
                <w:b/>
                <w:szCs w:val="28"/>
              </w:rPr>
            </w:pPr>
            <w:r w:rsidRPr="00112FE8">
              <w:rPr>
                <w:b/>
                <w:szCs w:val="28"/>
              </w:rPr>
              <w:t>UE045XLC01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338F0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0D2E25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D2E2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112FE8" w:rsidRPr="00112FE8">
        <w:rPr>
          <w:sz w:val="22"/>
          <w:szCs w:val="22"/>
        </w:rPr>
        <w:t>UE045XLC01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12FE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12FE8">
              <w:rPr>
                <w:sz w:val="22"/>
                <w:szCs w:val="22"/>
              </w:rPr>
              <w:t>UE045XLC01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12FE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12FE8">
              <w:rPr>
                <w:sz w:val="22"/>
                <w:szCs w:val="22"/>
              </w:rPr>
              <w:t>UE045XLC01</w:t>
            </w:r>
          </w:p>
        </w:tc>
      </w:tr>
      <w:tr w:rsidR="00B338F0" w:rsidRPr="00CC2C20" w:rsidTr="00B21869">
        <w:trPr>
          <w:trHeight w:val="20"/>
        </w:trPr>
        <w:tc>
          <w:tcPr>
            <w:tcW w:w="2746" w:type="dxa"/>
            <w:vAlign w:val="center"/>
          </w:tcPr>
          <w:p w:rsidR="00B338F0" w:rsidRPr="00CC2C20" w:rsidRDefault="00B338F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B338F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338F0" w:rsidP="000D2E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D2E25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0D2E25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0D2E25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0D2E25" w:rsidRPr="00CC2C20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0D2E25" w:rsidRPr="000D2E25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0D2E25" w:rsidRPr="00FB18B5" w:rsidRDefault="000D2E25" w:rsidP="000D2E2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0D2E25" w:rsidRPr="00CC2C20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0D2E25" w:rsidRPr="00A77C4B" w:rsidRDefault="000D2E25" w:rsidP="000D2E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0D2E25" w:rsidRPr="000D2E25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0D2E25" w:rsidRPr="00537785" w:rsidRDefault="000D2E25" w:rsidP="000D2E2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0D2E25" w:rsidRPr="00CC2C20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0D2E25" w:rsidRPr="000D2E25" w:rsidTr="00B21869">
        <w:trPr>
          <w:trHeight w:val="20"/>
        </w:trPr>
        <w:tc>
          <w:tcPr>
            <w:tcW w:w="2746" w:type="dxa"/>
            <w:vAlign w:val="center"/>
          </w:tcPr>
          <w:p w:rsidR="000D2E25" w:rsidRPr="00CC2C20" w:rsidRDefault="000D2E25" w:rsidP="000D2E2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0D2E25" w:rsidRPr="00FF3A97" w:rsidRDefault="000D2E25" w:rsidP="000D2E25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0D2E25" w:rsidRDefault="000D2E25" w:rsidP="000D2E25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0D2E25" w:rsidRPr="00210261" w:rsidRDefault="000D2E25" w:rsidP="000D2E25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0D2E25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A371C5" w:rsidRPr="00A371C5">
        <w:rPr>
          <w:sz w:val="22"/>
          <w:szCs w:val="22"/>
        </w:rPr>
        <w:t>UE045XLC01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A371C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D10315">
        <w:rPr>
          <w:sz w:val="22"/>
          <w:szCs w:val="22"/>
        </w:rPr>
        <w:t>разборный цилиндр, 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A371C5" w:rsidRDefault="00A371C5" w:rsidP="00A371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371C5">
        <w:rPr>
          <w:sz w:val="22"/>
          <w:szCs w:val="22"/>
        </w:rPr>
        <w:t xml:space="preserve">Разборные цилиндры </w:t>
      </w:r>
      <w:r>
        <w:rPr>
          <w:sz w:val="22"/>
          <w:szCs w:val="22"/>
        </w:rPr>
        <w:t xml:space="preserve">выполнены </w:t>
      </w:r>
      <w:r w:rsidRPr="00A371C5">
        <w:rPr>
          <w:sz w:val="22"/>
          <w:szCs w:val="22"/>
        </w:rPr>
        <w:t>из стеклопластика класса V0 (по стандар</w:t>
      </w:r>
      <w:r>
        <w:rPr>
          <w:sz w:val="22"/>
          <w:szCs w:val="22"/>
        </w:rPr>
        <w:t xml:space="preserve">ту UL94), которые можно чистить, </w:t>
      </w:r>
      <w:r w:rsidRPr="00A371C5">
        <w:rPr>
          <w:sz w:val="22"/>
          <w:szCs w:val="22"/>
        </w:rPr>
        <w:t>имеют специальный механизм для быстрой сборки и резиновую прокладку, обеспечивающую герметичность двух половинок цилиндра.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961EF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0D2E25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815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545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A83B1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3B19" w:rsidRPr="007F72D9" w:rsidRDefault="00A83B19" w:rsidP="00A83B1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A83B19" w:rsidRPr="007F72D9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3B19" w:rsidRPr="00961EF0" w:rsidRDefault="00A83B19" w:rsidP="00A83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1F23B2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0FDE94E6" wp14:editId="6902FDF0">
            <wp:extent cx="3104515" cy="26155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1F23B2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1E47F1C" wp14:editId="55ED16A8">
            <wp:extent cx="3285490" cy="3061970"/>
            <wp:effectExtent l="0" t="0" r="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3471A1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87242E" w:rsidP="00107C5C">
            <w:pPr>
              <w:jc w:val="center"/>
              <w:rPr>
                <w:sz w:val="22"/>
                <w:szCs w:val="22"/>
              </w:rPr>
            </w:pPr>
            <w:r w:rsidRPr="0087242E">
              <w:rPr>
                <w:sz w:val="22"/>
                <w:szCs w:val="22"/>
              </w:rPr>
              <w:t>UE045XLC01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FE1C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3C7C30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3471A1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1353F6" w:rsidRPr="001353F6">
        <w:rPr>
          <w:sz w:val="22"/>
          <w:szCs w:val="22"/>
        </w:rPr>
        <w:t>UE045XLC01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1353F6" w:rsidRPr="001353F6">
        <w:rPr>
          <w:sz w:val="22"/>
          <w:szCs w:val="22"/>
        </w:rPr>
        <w:t>UE045XLC01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FE8" w:rsidRDefault="00112FE8">
      <w:r>
        <w:separator/>
      </w:r>
    </w:p>
  </w:endnote>
  <w:endnote w:type="continuationSeparator" w:id="0">
    <w:p w:rsidR="00112FE8" w:rsidRDefault="0011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B7687E" w:rsidRDefault="00112FE8" w:rsidP="00116614">
                              <w:pPr>
                                <w:jc w:val="center"/>
                              </w:pPr>
                              <w:r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UE045XLC01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D2E2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Pr="00961F53" w:rsidRDefault="00112FE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112FE8" w:rsidRPr="006B76DC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112FE8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112FE8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12FE8">
                                <w:rPr>
                                  <w:b/>
                                  <w:sz w:val="20"/>
                                  <w:szCs w:val="20"/>
                                </w:rPr>
                                <w:t>UE045XLC01</w:t>
                              </w:r>
                            </w:p>
                            <w:p w:rsidR="00112FE8" w:rsidRPr="00B160C5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12FE8" w:rsidRPr="00613EFB" w:rsidRDefault="00112FE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12FE8" w:rsidRPr="00B7687E" w:rsidRDefault="00112FE8" w:rsidP="00116614">
                        <w:pPr>
                          <w:jc w:val="center"/>
                        </w:pPr>
                        <w:r w:rsidRPr="00112FE8">
                          <w:rPr>
                            <w:b/>
                            <w:sz w:val="22"/>
                            <w:szCs w:val="22"/>
                          </w:rPr>
                          <w:t>UE045XLC01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D2E2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12FE8" w:rsidRPr="00961F53" w:rsidRDefault="00112FE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12FE8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112FE8" w:rsidRPr="006B76DC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112FE8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112FE8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112FE8">
                          <w:rPr>
                            <w:b/>
                            <w:sz w:val="20"/>
                            <w:szCs w:val="20"/>
                          </w:rPr>
                          <w:t>UE045XLC01</w:t>
                        </w:r>
                      </w:p>
                      <w:p w:rsidR="00112FE8" w:rsidRPr="00B160C5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12FE8" w:rsidRPr="00613EFB" w:rsidRDefault="00112FE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D2E2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112FE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UE045XLC01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C23BB2" w:rsidRDefault="00112FE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12FE8" w:rsidRPr="00EC2FF5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D2E2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12FE8" w:rsidRPr="00ED4E00" w:rsidRDefault="00112FE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12FE8">
                          <w:rPr>
                            <w:b/>
                            <w:sz w:val="22"/>
                            <w:szCs w:val="22"/>
                          </w:rPr>
                          <w:t>UE045XLC01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C23BB2" w:rsidRDefault="00112FE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12FE8" w:rsidRPr="00EC2FF5" w:rsidRDefault="00112FE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D2E2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112FE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UE045XLC01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21626D" w:rsidRDefault="00112FE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D2E2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12FE8" w:rsidRPr="00ED4E00" w:rsidRDefault="00112FE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12FE8">
                          <w:rPr>
                            <w:b/>
                            <w:sz w:val="22"/>
                            <w:szCs w:val="22"/>
                          </w:rPr>
                          <w:t>UE045XLC01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21626D" w:rsidRDefault="00112FE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FE8" w:rsidRDefault="00112FE8">
      <w:r>
        <w:separator/>
      </w:r>
    </w:p>
  </w:footnote>
  <w:footnote w:type="continuationSeparator" w:id="0">
    <w:p w:rsidR="00112FE8" w:rsidRDefault="0011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5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2FE8"/>
    <w:rsid w:val="00116614"/>
    <w:rsid w:val="00117ADC"/>
    <w:rsid w:val="00120AA3"/>
    <w:rsid w:val="00122066"/>
    <w:rsid w:val="00127EE8"/>
    <w:rsid w:val="001329B4"/>
    <w:rsid w:val="00133E55"/>
    <w:rsid w:val="001353F6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3B2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471A1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C7C30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1FDA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242E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371C5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3B19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38F0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1C25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7018EE82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A7524-C0A8-42B7-911E-3E0239A40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90</TotalTime>
  <Pages>20</Pages>
  <Words>2770</Words>
  <Characters>15794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2023-05-15T12:57:00Z</dcterms:created>
  <dcterms:modified xsi:type="dcterms:W3CDTF">2026-03-11T10:53:00Z</dcterms:modified>
</cp:coreProperties>
</file>