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1E51E1">
              <w:rPr>
                <w:b/>
                <w:szCs w:val="28"/>
              </w:rPr>
              <w:t>UE04</w:t>
            </w:r>
            <w:r w:rsidR="00CA15C0">
              <w:rPr>
                <w:b/>
                <w:szCs w:val="28"/>
              </w:rPr>
              <w:t>5</w:t>
            </w:r>
            <w:r w:rsidR="00BA217A">
              <w:rPr>
                <w:b/>
                <w:szCs w:val="28"/>
              </w:rPr>
              <w:t>XL00</w:t>
            </w:r>
            <w:r w:rsidR="00920081">
              <w:rPr>
                <w:b/>
                <w:szCs w:val="28"/>
              </w:rPr>
              <w:t>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A15C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</w:t>
            </w:r>
            <w:r w:rsidR="001E51E1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5</w:t>
            </w:r>
            <w:r w:rsidR="00BA217A">
              <w:rPr>
                <w:b/>
                <w:szCs w:val="28"/>
              </w:rPr>
              <w:t>XL00</w:t>
            </w:r>
            <w:r w:rsidR="00920081" w:rsidRPr="00920081">
              <w:rPr>
                <w:b/>
                <w:szCs w:val="28"/>
              </w:rPr>
              <w:t>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B338F0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C744DE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52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1E51E1">
        <w:rPr>
          <w:sz w:val="22"/>
          <w:szCs w:val="22"/>
        </w:rPr>
        <w:t>UE04</w:t>
      </w:r>
      <w:r w:rsidR="00CA15C0">
        <w:rPr>
          <w:sz w:val="22"/>
          <w:szCs w:val="22"/>
        </w:rPr>
        <w:t>5</w:t>
      </w:r>
      <w:r w:rsidR="00BA217A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1E51E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UE04</w:t>
            </w:r>
            <w:r w:rsidR="00CA15C0">
              <w:rPr>
                <w:sz w:val="22"/>
                <w:szCs w:val="22"/>
              </w:rPr>
              <w:t>5</w:t>
            </w:r>
            <w:r w:rsidR="00BA217A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1E51E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UE04</w:t>
            </w:r>
            <w:r w:rsidR="00CA15C0">
              <w:rPr>
                <w:sz w:val="22"/>
                <w:szCs w:val="22"/>
              </w:rPr>
              <w:t>5</w:t>
            </w:r>
            <w:r w:rsidR="00BA217A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B338F0" w:rsidRPr="00CC2C20" w:rsidTr="00B21869">
        <w:trPr>
          <w:trHeight w:val="20"/>
        </w:trPr>
        <w:tc>
          <w:tcPr>
            <w:tcW w:w="2746" w:type="dxa"/>
            <w:vAlign w:val="center"/>
          </w:tcPr>
          <w:p w:rsidR="00B338F0" w:rsidRPr="00CC2C20" w:rsidRDefault="00B338F0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B338F0" w:rsidRDefault="00B338F0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B338F0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B338F0" w:rsidP="00C744D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744DE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C744D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C744DE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C744DE" w:rsidRPr="00CC2C20" w:rsidTr="00B21869">
        <w:trPr>
          <w:trHeight w:val="20"/>
        </w:trPr>
        <w:tc>
          <w:tcPr>
            <w:tcW w:w="2746" w:type="dxa"/>
            <w:vAlign w:val="center"/>
          </w:tcPr>
          <w:p w:rsidR="00C744DE" w:rsidRPr="00CC2C20" w:rsidRDefault="00C744DE" w:rsidP="00C744D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C744DE" w:rsidRPr="00CC2C20" w:rsidRDefault="00C744DE" w:rsidP="00C744DE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95221C" w:rsidRPr="0095221C" w:rsidTr="00B21869">
        <w:trPr>
          <w:trHeight w:val="20"/>
        </w:trPr>
        <w:tc>
          <w:tcPr>
            <w:tcW w:w="2746" w:type="dxa"/>
            <w:vAlign w:val="center"/>
          </w:tcPr>
          <w:p w:rsidR="0095221C" w:rsidRPr="00CC2C20" w:rsidRDefault="0095221C" w:rsidP="0095221C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95221C" w:rsidRPr="00FB18B5" w:rsidRDefault="0095221C" w:rsidP="0095221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95221C" w:rsidRPr="00CC2C20" w:rsidTr="00B21869">
        <w:trPr>
          <w:trHeight w:val="20"/>
        </w:trPr>
        <w:tc>
          <w:tcPr>
            <w:tcW w:w="2746" w:type="dxa"/>
            <w:vAlign w:val="center"/>
          </w:tcPr>
          <w:p w:rsidR="0095221C" w:rsidRPr="00CC2C20" w:rsidRDefault="0095221C" w:rsidP="0095221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95221C" w:rsidRPr="00A77C4B" w:rsidRDefault="0095221C" w:rsidP="0095221C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95221C" w:rsidRPr="00C744DE" w:rsidTr="00B21869">
        <w:trPr>
          <w:trHeight w:val="20"/>
        </w:trPr>
        <w:tc>
          <w:tcPr>
            <w:tcW w:w="2746" w:type="dxa"/>
            <w:vAlign w:val="center"/>
          </w:tcPr>
          <w:p w:rsidR="0095221C" w:rsidRPr="00CC2C20" w:rsidRDefault="0095221C" w:rsidP="0095221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95221C" w:rsidRPr="007C55A8" w:rsidRDefault="0095221C" w:rsidP="0095221C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bookmarkEnd w:id="2"/>
      <w:tr w:rsidR="00C744DE" w:rsidRPr="00CC2C20" w:rsidTr="00B21869">
        <w:trPr>
          <w:trHeight w:val="20"/>
        </w:trPr>
        <w:tc>
          <w:tcPr>
            <w:tcW w:w="2746" w:type="dxa"/>
            <w:vAlign w:val="center"/>
          </w:tcPr>
          <w:p w:rsidR="00C744DE" w:rsidRPr="00CC2C20" w:rsidRDefault="00C744DE" w:rsidP="00C744D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C744DE" w:rsidRPr="00CC2C20" w:rsidRDefault="00C744DE" w:rsidP="00C744DE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C744DE" w:rsidRPr="0095221C" w:rsidTr="00B21869">
        <w:trPr>
          <w:trHeight w:val="20"/>
        </w:trPr>
        <w:tc>
          <w:tcPr>
            <w:tcW w:w="2746" w:type="dxa"/>
            <w:vAlign w:val="center"/>
          </w:tcPr>
          <w:p w:rsidR="00C744DE" w:rsidRPr="00CC2C20" w:rsidRDefault="00C744DE" w:rsidP="00C744D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C744DE" w:rsidRPr="00FF3A97" w:rsidRDefault="00C744DE" w:rsidP="00C744DE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C744DE" w:rsidRDefault="00C744DE" w:rsidP="00C744DE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C744DE" w:rsidRPr="00210261" w:rsidRDefault="0095221C" w:rsidP="00C744DE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fldChar w:fldCharType="begin"/>
            </w:r>
            <w:r w:rsidRPr="0095221C">
              <w:rPr>
                <w:lang w:val="en-US"/>
              </w:rPr>
              <w:instrText xml:space="preserve"> HYPERLINK "mailto:E-mail:%20info@uelements.com" </w:instrText>
            </w:r>
            <w:r>
              <w:fldChar w:fldCharType="separate"/>
            </w:r>
            <w:r w:rsidR="00C744DE" w:rsidRPr="00B14EA0">
              <w:rPr>
                <w:rStyle w:val="ad"/>
                <w:sz w:val="22"/>
                <w:szCs w:val="22"/>
                <w:lang w:val="en-US"/>
              </w:rPr>
              <w:t>E</w:t>
            </w:r>
            <w:r w:rsidR="00C744DE" w:rsidRPr="00210261">
              <w:rPr>
                <w:rStyle w:val="ad"/>
                <w:sz w:val="22"/>
                <w:szCs w:val="22"/>
                <w:lang w:val="en-US"/>
              </w:rPr>
              <w:t>-</w:t>
            </w:r>
            <w:r w:rsidR="00C744DE" w:rsidRPr="00B14EA0">
              <w:rPr>
                <w:rStyle w:val="ad"/>
                <w:sz w:val="22"/>
                <w:szCs w:val="22"/>
                <w:lang w:val="en-US"/>
              </w:rPr>
              <w:t>mail</w:t>
            </w:r>
            <w:r w:rsidR="00C744DE" w:rsidRPr="00210261">
              <w:rPr>
                <w:rStyle w:val="ad"/>
                <w:sz w:val="22"/>
                <w:szCs w:val="22"/>
                <w:lang w:val="en-US"/>
              </w:rPr>
              <w:t xml:space="preserve">: </w:t>
            </w:r>
            <w:r w:rsidR="00C744DE" w:rsidRPr="00B14EA0">
              <w:rPr>
                <w:rStyle w:val="ad"/>
                <w:sz w:val="22"/>
                <w:szCs w:val="22"/>
                <w:lang w:val="en-US"/>
              </w:rPr>
              <w:t>info</w:t>
            </w:r>
            <w:r w:rsidR="00C744DE" w:rsidRPr="00210261">
              <w:rPr>
                <w:rStyle w:val="ad"/>
                <w:sz w:val="22"/>
                <w:szCs w:val="22"/>
                <w:lang w:val="en-US"/>
              </w:rPr>
              <w:t>@</w:t>
            </w:r>
            <w:r w:rsidR="00C744DE" w:rsidRPr="00B14EA0">
              <w:rPr>
                <w:rStyle w:val="ad"/>
                <w:sz w:val="22"/>
                <w:szCs w:val="22"/>
                <w:lang w:val="en-US"/>
              </w:rPr>
              <w:t>uelements</w:t>
            </w:r>
            <w:r w:rsidR="00C744DE" w:rsidRPr="00210261">
              <w:rPr>
                <w:rStyle w:val="ad"/>
                <w:sz w:val="22"/>
                <w:szCs w:val="22"/>
                <w:lang w:val="en-US"/>
              </w:rPr>
              <w:t>.</w:t>
            </w:r>
            <w:r w:rsidR="00C744DE" w:rsidRPr="00B14EA0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95221C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5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602921">
        <w:rPr>
          <w:sz w:val="22"/>
          <w:szCs w:val="22"/>
        </w:rPr>
        <w:t>UE04</w:t>
      </w:r>
      <w:r w:rsidR="00CA15C0">
        <w:rPr>
          <w:sz w:val="22"/>
          <w:szCs w:val="22"/>
        </w:rPr>
        <w:t>5</w:t>
      </w:r>
      <w:r w:rsidR="00BA217A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D10315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цилиндр, к</w:t>
      </w:r>
      <w:r w:rsidR="000A71A6" w:rsidRPr="00465B70">
        <w:rPr>
          <w:sz w:val="22"/>
          <w:szCs w:val="22"/>
        </w:rPr>
        <w:t>омплектуется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lastRenderedPageBreak/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60292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A15C0"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60292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961EF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961EF0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-600 до 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</w:rPr>
              <w:t>2000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961EF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5.85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lastRenderedPageBreak/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961EF0" w:rsidRDefault="000344DD" w:rsidP="00961E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RDXL*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C744DE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815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545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0.5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1F23B2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0FDE94E6" wp14:editId="6902FDF0">
            <wp:extent cx="3104515" cy="261556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1F23B2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21E47F1C" wp14:editId="55ED16A8">
            <wp:extent cx="3285490" cy="3061970"/>
            <wp:effectExtent l="0" t="0" r="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3471A1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8C0AF0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UE04</w:t>
            </w:r>
            <w:r w:rsidR="00CA15C0">
              <w:rPr>
                <w:sz w:val="22"/>
                <w:szCs w:val="22"/>
              </w:rPr>
              <w:t>5</w:t>
            </w:r>
            <w:r w:rsidR="00BA217A">
              <w:rPr>
                <w:sz w:val="22"/>
                <w:szCs w:val="22"/>
              </w:rPr>
              <w:t>XL00</w:t>
            </w:r>
            <w:r w:rsidR="00613F0A" w:rsidRPr="0074263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Угловой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пластиковый патрубок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дренажной линии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Невозвратный</w:t>
            </w:r>
            <w:r>
              <w:rPr>
                <w:sz w:val="22"/>
                <w:szCs w:val="22"/>
              </w:rPr>
              <w:t xml:space="preserve"> клапан с патрубком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9255BD" w:rsidRDefault="00F14BAA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FE1C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ED16F6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3471A1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8C0AF0">
        <w:rPr>
          <w:sz w:val="22"/>
          <w:szCs w:val="22"/>
        </w:rPr>
        <w:t>UE04</w:t>
      </w:r>
      <w:r w:rsidR="00CA15C0">
        <w:rPr>
          <w:sz w:val="22"/>
          <w:szCs w:val="22"/>
        </w:rPr>
        <w:t>5</w:t>
      </w:r>
      <w:r w:rsidR="00BA217A">
        <w:rPr>
          <w:sz w:val="22"/>
          <w:szCs w:val="22"/>
        </w:rPr>
        <w:t>XL00</w:t>
      </w:r>
      <w:r w:rsidR="006D79AA" w:rsidRPr="00742632">
        <w:rPr>
          <w:sz w:val="22"/>
          <w:szCs w:val="22"/>
        </w:rPr>
        <w:t>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95221C" w:rsidRPr="0095221C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95221C" w:rsidRPr="0095221C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95221C" w:rsidRPr="0095221C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8C0AF0">
        <w:rPr>
          <w:sz w:val="22"/>
          <w:szCs w:val="22"/>
        </w:rPr>
        <w:t>UE04</w:t>
      </w:r>
      <w:r w:rsidR="00CA15C0">
        <w:rPr>
          <w:sz w:val="22"/>
          <w:szCs w:val="22"/>
        </w:rPr>
        <w:t>5</w:t>
      </w:r>
      <w:r w:rsidR="00BA217A">
        <w:rPr>
          <w:sz w:val="22"/>
          <w:szCs w:val="22"/>
        </w:rPr>
        <w:t>XL00</w:t>
      </w:r>
      <w:r w:rsidR="00F86182" w:rsidRPr="00742632">
        <w:rPr>
          <w:sz w:val="22"/>
          <w:szCs w:val="22"/>
        </w:rPr>
        <w:t>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7"/>
      <w:footerReference w:type="first" r:id="rId28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1E51E1">
                                <w:rPr>
                                  <w:b/>
                                  <w:sz w:val="22"/>
                                  <w:szCs w:val="22"/>
                                </w:rPr>
                                <w:t>04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BA217A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221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1E51E1">
                                <w:rPr>
                                  <w:b/>
                                  <w:sz w:val="20"/>
                                  <w:szCs w:val="20"/>
                                </w:rPr>
                                <w:t>4</w:t>
                              </w:r>
                              <w:r w:rsidR="00CA15C0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="00BA217A">
                                <w:rPr>
                                  <w:b/>
                                  <w:sz w:val="20"/>
                                  <w:szCs w:val="20"/>
                                </w:rPr>
                                <w:t>XL00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1E51E1">
                          <w:rPr>
                            <w:b/>
                            <w:sz w:val="22"/>
                            <w:szCs w:val="22"/>
                          </w:rPr>
                          <w:t>04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BA217A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5221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1E51E1">
                          <w:rPr>
                            <w:b/>
                            <w:sz w:val="20"/>
                            <w:szCs w:val="20"/>
                          </w:rPr>
                          <w:t>4</w:t>
                        </w:r>
                        <w:r w:rsidR="00CA15C0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="00BA217A">
                          <w:rPr>
                            <w:b/>
                            <w:sz w:val="20"/>
                            <w:szCs w:val="20"/>
                          </w:rPr>
                          <w:t>XL00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22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1E51E1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UE04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BA217A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522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1E51E1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UE04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BA217A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22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1E51E1">
                                <w:rPr>
                                  <w:b/>
                                  <w:sz w:val="22"/>
                                  <w:szCs w:val="22"/>
                                </w:rPr>
                                <w:t>04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BA217A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522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1E51E1">
                          <w:rPr>
                            <w:b/>
                            <w:sz w:val="22"/>
                            <w:szCs w:val="22"/>
                          </w:rPr>
                          <w:t>04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BA217A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E51E1"/>
    <w:rsid w:val="001F23B2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154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471A1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2921"/>
    <w:rsid w:val="006034EB"/>
    <w:rsid w:val="0060423E"/>
    <w:rsid w:val="006070F9"/>
    <w:rsid w:val="006078DB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57AF0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AF0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221C"/>
    <w:rsid w:val="00954941"/>
    <w:rsid w:val="00955739"/>
    <w:rsid w:val="00961D02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3B19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38F0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217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4DE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0315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6F6"/>
    <w:rsid w:val="00ED1C9D"/>
    <w:rsid w:val="00ED4E00"/>
    <w:rsid w:val="00ED723E"/>
    <w:rsid w:val="00EE157D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1C25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10.emf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0938C-7AEB-440D-93AA-6BD362F4C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14</TotalTime>
  <Pages>20</Pages>
  <Words>2731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12</cp:revision>
  <cp:lastPrinted>2021-03-26T08:29:00Z</cp:lastPrinted>
  <dcterms:created xsi:type="dcterms:W3CDTF">2022-11-01T11:13:00Z</dcterms:created>
  <dcterms:modified xsi:type="dcterms:W3CDTF">2026-03-12T06:55:00Z</dcterms:modified>
</cp:coreProperties>
</file>