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961EF0">
              <w:rPr>
                <w:b/>
                <w:szCs w:val="28"/>
              </w:rPr>
              <w:t>UE02</w:t>
            </w:r>
            <w:r w:rsidR="00CA15C0">
              <w:rPr>
                <w:b/>
                <w:szCs w:val="28"/>
              </w:rPr>
              <w:t>5</w:t>
            </w:r>
            <w:r w:rsidR="00920081">
              <w:rPr>
                <w:b/>
                <w:szCs w:val="28"/>
              </w:rPr>
              <w:t>XL0E1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A15C0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</w:t>
            </w:r>
            <w:r w:rsidR="00961EF0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5</w:t>
            </w:r>
            <w:r w:rsidR="00920081" w:rsidRPr="00920081">
              <w:rPr>
                <w:b/>
                <w:szCs w:val="28"/>
              </w:rPr>
              <w:t>XL0E1.ПС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993798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CD241E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D241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961EF0">
        <w:rPr>
          <w:sz w:val="22"/>
          <w:szCs w:val="22"/>
        </w:rPr>
        <w:t>UE02</w:t>
      </w:r>
      <w:r w:rsidR="00CA15C0">
        <w:rPr>
          <w:sz w:val="22"/>
          <w:szCs w:val="22"/>
        </w:rPr>
        <w:t>5</w:t>
      </w:r>
      <w:r w:rsidR="00BE08C9" w:rsidRPr="00BE08C9">
        <w:rPr>
          <w:sz w:val="22"/>
          <w:szCs w:val="22"/>
        </w:rPr>
        <w:t>XL0E1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961EF0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UE02</w:t>
            </w:r>
            <w:r w:rsidR="00CA15C0">
              <w:rPr>
                <w:sz w:val="22"/>
                <w:szCs w:val="22"/>
              </w:rPr>
              <w:t>5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961EF0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UE02</w:t>
            </w:r>
            <w:r w:rsidR="00CA15C0">
              <w:rPr>
                <w:sz w:val="22"/>
                <w:szCs w:val="22"/>
              </w:rPr>
              <w:t>5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993798" w:rsidRPr="00CC2C20" w:rsidTr="00B21869">
        <w:trPr>
          <w:trHeight w:val="20"/>
        </w:trPr>
        <w:tc>
          <w:tcPr>
            <w:tcW w:w="2746" w:type="dxa"/>
            <w:vAlign w:val="center"/>
          </w:tcPr>
          <w:p w:rsidR="00993798" w:rsidRPr="00CC2C20" w:rsidRDefault="00993798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993798" w:rsidRDefault="0099379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993798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993798" w:rsidP="00CD241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CD241E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CD241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CD241E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CD241E" w:rsidRPr="00CC2C20" w:rsidTr="00B21869">
        <w:trPr>
          <w:trHeight w:val="20"/>
        </w:trPr>
        <w:tc>
          <w:tcPr>
            <w:tcW w:w="2746" w:type="dxa"/>
            <w:vAlign w:val="center"/>
          </w:tcPr>
          <w:p w:rsidR="00CD241E" w:rsidRPr="00CC2C20" w:rsidRDefault="00CD241E" w:rsidP="00CD241E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CD241E" w:rsidRPr="00CC2C20" w:rsidRDefault="00CD241E" w:rsidP="00CD241E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CD241E" w:rsidRPr="00CD241E" w:rsidTr="00B21869">
        <w:trPr>
          <w:trHeight w:val="20"/>
        </w:trPr>
        <w:tc>
          <w:tcPr>
            <w:tcW w:w="2746" w:type="dxa"/>
            <w:vAlign w:val="center"/>
          </w:tcPr>
          <w:p w:rsidR="00CD241E" w:rsidRPr="00CC2C20" w:rsidRDefault="00CD241E" w:rsidP="00CD241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CD241E" w:rsidRPr="00FB18B5" w:rsidRDefault="00CD241E" w:rsidP="00CD241E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CD241E" w:rsidRPr="00CC2C20" w:rsidTr="00B21869">
        <w:trPr>
          <w:trHeight w:val="20"/>
        </w:trPr>
        <w:tc>
          <w:tcPr>
            <w:tcW w:w="2746" w:type="dxa"/>
            <w:vAlign w:val="center"/>
          </w:tcPr>
          <w:p w:rsidR="00CD241E" w:rsidRPr="00CC2C20" w:rsidRDefault="00CD241E" w:rsidP="00CD241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CD241E" w:rsidRPr="00A77C4B" w:rsidRDefault="00CD241E" w:rsidP="00CD241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CD241E" w:rsidRPr="00CD241E" w:rsidTr="00B21869">
        <w:trPr>
          <w:trHeight w:val="20"/>
        </w:trPr>
        <w:tc>
          <w:tcPr>
            <w:tcW w:w="2746" w:type="dxa"/>
            <w:vAlign w:val="center"/>
          </w:tcPr>
          <w:p w:rsidR="00CD241E" w:rsidRPr="00CC2C20" w:rsidRDefault="00CD241E" w:rsidP="00CD241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CD241E" w:rsidRPr="00537785" w:rsidRDefault="00CD241E" w:rsidP="00CD241E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CD241E" w:rsidRPr="00CC2C20" w:rsidTr="00B21869">
        <w:trPr>
          <w:trHeight w:val="20"/>
        </w:trPr>
        <w:tc>
          <w:tcPr>
            <w:tcW w:w="2746" w:type="dxa"/>
            <w:vAlign w:val="center"/>
          </w:tcPr>
          <w:p w:rsidR="00CD241E" w:rsidRPr="00CC2C20" w:rsidRDefault="00CD241E" w:rsidP="00CD241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CD241E" w:rsidRPr="00CC2C20" w:rsidRDefault="00CD241E" w:rsidP="00CD241E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CD241E" w:rsidRPr="00CD241E" w:rsidTr="00B21869">
        <w:trPr>
          <w:trHeight w:val="20"/>
        </w:trPr>
        <w:tc>
          <w:tcPr>
            <w:tcW w:w="2746" w:type="dxa"/>
            <w:vAlign w:val="center"/>
          </w:tcPr>
          <w:p w:rsidR="00CD241E" w:rsidRPr="00CC2C20" w:rsidRDefault="00CD241E" w:rsidP="00CD241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CD241E" w:rsidRPr="00FF3A97" w:rsidRDefault="00CD241E" w:rsidP="00CD241E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CD241E" w:rsidRDefault="00CD241E" w:rsidP="00CD241E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CD241E" w:rsidRPr="00210261" w:rsidRDefault="00CD241E" w:rsidP="00CD241E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2"/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CD241E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961EF0">
        <w:rPr>
          <w:sz w:val="22"/>
          <w:szCs w:val="22"/>
        </w:rPr>
        <w:t>UE02</w:t>
      </w:r>
      <w:r w:rsidR="00CA15C0">
        <w:rPr>
          <w:sz w:val="22"/>
          <w:szCs w:val="22"/>
        </w:rPr>
        <w:t>5</w:t>
      </w:r>
      <w:r w:rsidR="00BE08C9" w:rsidRPr="00BE08C9">
        <w:rPr>
          <w:sz w:val="22"/>
          <w:szCs w:val="22"/>
        </w:rPr>
        <w:t>XL0E1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83433D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CA15C0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CA15C0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961EF0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A15C0">
              <w:rPr>
                <w:sz w:val="22"/>
                <w:szCs w:val="22"/>
              </w:rPr>
              <w:t>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961EF0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18.75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961EF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961EF0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-600 до 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</w:rPr>
              <w:t>2000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961EF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5.85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961EF0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961EF0" w:rsidRDefault="000344DD" w:rsidP="00961E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RDXL*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CD241E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815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545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961EF0" w:rsidRDefault="00961EF0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0.5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E57DBE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E57DBE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E57DBE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E57DBE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01350899" wp14:editId="6A978576">
            <wp:extent cx="3104515" cy="2615565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E57DBE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761BCDD6" wp14:editId="23B48374">
            <wp:extent cx="3285490" cy="3061970"/>
            <wp:effectExtent l="0" t="0" r="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465D22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UE02</w:t>
            </w:r>
            <w:r w:rsidR="00CA15C0">
              <w:rPr>
                <w:sz w:val="22"/>
                <w:szCs w:val="22"/>
              </w:rPr>
              <w:t>5</w:t>
            </w:r>
            <w:r w:rsidR="00613F0A" w:rsidRPr="00742632">
              <w:rPr>
                <w:sz w:val="22"/>
                <w:szCs w:val="22"/>
              </w:rPr>
              <w:t>XL0E1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Угловой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пластиковый патрубок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дренажной линии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Невозвратный</w:t>
            </w:r>
            <w:r>
              <w:rPr>
                <w:sz w:val="22"/>
                <w:szCs w:val="22"/>
              </w:rPr>
              <w:t xml:space="preserve"> клапан с патрубком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FWHDCV0003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9255BD" w:rsidRDefault="00F14BAA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D03FA6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C723A3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465D22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C16FE5">
        <w:rPr>
          <w:sz w:val="22"/>
          <w:szCs w:val="22"/>
        </w:rPr>
        <w:t>UE02</w:t>
      </w:r>
      <w:r w:rsidR="00CA15C0">
        <w:rPr>
          <w:sz w:val="22"/>
          <w:szCs w:val="22"/>
        </w:rPr>
        <w:t>5</w:t>
      </w:r>
      <w:r w:rsidR="006D79AA" w:rsidRPr="00742632">
        <w:rPr>
          <w:sz w:val="22"/>
          <w:szCs w:val="22"/>
        </w:rPr>
        <w:t>XL0E1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C16FE5">
        <w:rPr>
          <w:sz w:val="22"/>
          <w:szCs w:val="22"/>
        </w:rPr>
        <w:t>UE02</w:t>
      </w:r>
      <w:r w:rsidR="00CA15C0">
        <w:rPr>
          <w:sz w:val="22"/>
          <w:szCs w:val="22"/>
        </w:rPr>
        <w:t>5</w:t>
      </w:r>
      <w:r w:rsidR="00F86182" w:rsidRPr="00742632">
        <w:rPr>
          <w:sz w:val="22"/>
          <w:szCs w:val="22"/>
        </w:rPr>
        <w:t>XL0E1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961EF0">
                                <w:rPr>
                                  <w:b/>
                                  <w:sz w:val="22"/>
                                  <w:szCs w:val="22"/>
                                </w:rPr>
                                <w:t>02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XL0E1.ПС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D241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961EF0">
                                <w:rPr>
                                  <w:b/>
                                  <w:sz w:val="20"/>
                                  <w:szCs w:val="20"/>
                                </w:rPr>
                                <w:t>2</w:t>
                              </w:r>
                              <w:r w:rsidR="00CA15C0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XL0E1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961EF0">
                          <w:rPr>
                            <w:b/>
                            <w:sz w:val="22"/>
                            <w:szCs w:val="22"/>
                          </w:rPr>
                          <w:t>02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XL0E1.ПС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D241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961EF0">
                          <w:rPr>
                            <w:b/>
                            <w:sz w:val="20"/>
                            <w:szCs w:val="20"/>
                          </w:rPr>
                          <w:t>2</w:t>
                        </w:r>
                        <w:r w:rsidR="00CA15C0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XL0E1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D241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61EF0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UE02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D241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961EF0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UE02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D241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961EF0">
                                <w:rPr>
                                  <w:b/>
                                  <w:sz w:val="22"/>
                                  <w:szCs w:val="22"/>
                                </w:rPr>
                                <w:t>02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D241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961EF0">
                          <w:rPr>
                            <w:b/>
                            <w:sz w:val="22"/>
                            <w:szCs w:val="22"/>
                          </w:rPr>
                          <w:t>02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2264A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2CA1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9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8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20"/>
  </w:num>
  <w:num w:numId="27">
    <w:abstractNumId w:val="39"/>
  </w:num>
  <w:num w:numId="28">
    <w:abstractNumId w:val="17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0"/>
  </w:num>
  <w:num w:numId="38">
    <w:abstractNumId w:val="48"/>
  </w:num>
  <w:num w:numId="39">
    <w:abstractNumId w:val="35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4"/>
  </w:num>
  <w:num w:numId="46">
    <w:abstractNumId w:val="47"/>
  </w:num>
  <w:num w:numId="47">
    <w:abstractNumId w:val="12"/>
  </w:num>
  <w:num w:numId="48">
    <w:abstractNumId w:val="4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65D22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095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34EB"/>
    <w:rsid w:val="0060423E"/>
    <w:rsid w:val="006070F9"/>
    <w:rsid w:val="006078DB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3046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433D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EF0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3798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3A3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5C0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241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3FA6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57DBE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4:docId w14:val="4F765E5C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5988B-5A35-45B8-B2FD-4E797FF4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11</TotalTime>
  <Pages>20</Pages>
  <Words>2742</Words>
  <Characters>15634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14</cp:revision>
  <cp:lastPrinted>2021-03-26T08:29:00Z</cp:lastPrinted>
  <dcterms:created xsi:type="dcterms:W3CDTF">2022-11-01T09:49:00Z</dcterms:created>
  <dcterms:modified xsi:type="dcterms:W3CDTF">2026-03-11T10:49:00Z</dcterms:modified>
</cp:coreProperties>
</file>