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UE009XD0E1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72823" w:rsidP="004A14D0">
            <w:pPr>
              <w:jc w:val="center"/>
              <w:rPr>
                <w:b/>
                <w:szCs w:val="28"/>
              </w:rPr>
            </w:pPr>
            <w:r w:rsidRPr="00972823">
              <w:rPr>
                <w:b/>
                <w:szCs w:val="28"/>
              </w:rPr>
              <w:t>UE009XD0E1.ПС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B0CE2" w:rsidRDefault="002B0CE2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B0CE2" w:rsidRDefault="002B0CE2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B0CE2" w:rsidRDefault="002B0CE2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6F78ED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4234D8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34D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6B76DC" w:rsidRPr="006B76DC">
        <w:rPr>
          <w:sz w:val="22"/>
          <w:szCs w:val="22"/>
        </w:rPr>
        <w:t>UE009XD0E1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6B76DC">
              <w:rPr>
                <w:sz w:val="22"/>
                <w:szCs w:val="22"/>
              </w:rPr>
              <w:t>UE009XD0E1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6B76DC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6B76DC">
              <w:rPr>
                <w:sz w:val="22"/>
                <w:szCs w:val="22"/>
              </w:rPr>
              <w:t>UE009XD0E1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64662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646622" w:rsidRPr="00CC2C20" w:rsidTr="00B21869">
        <w:trPr>
          <w:trHeight w:val="20"/>
        </w:trPr>
        <w:tc>
          <w:tcPr>
            <w:tcW w:w="2746" w:type="dxa"/>
            <w:vAlign w:val="center"/>
          </w:tcPr>
          <w:p w:rsidR="00646622" w:rsidRPr="00CC2C20" w:rsidRDefault="0064662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646622" w:rsidRDefault="00646622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6F78ED" w:rsidP="004234D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234D8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4234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4234D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234D8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4234D8" w:rsidRPr="004234D8" w:rsidTr="00B21869">
        <w:trPr>
          <w:trHeight w:val="20"/>
        </w:trPr>
        <w:tc>
          <w:tcPr>
            <w:tcW w:w="2746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4234D8" w:rsidRPr="00FB18B5" w:rsidRDefault="004234D8" w:rsidP="004234D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4234D8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4234D8" w:rsidRPr="00A77C4B" w:rsidRDefault="004234D8" w:rsidP="004234D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4234D8" w:rsidRPr="004234D8" w:rsidTr="00B21869">
        <w:trPr>
          <w:trHeight w:val="20"/>
        </w:trPr>
        <w:tc>
          <w:tcPr>
            <w:tcW w:w="2746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4234D8" w:rsidRPr="00537785" w:rsidRDefault="004234D8" w:rsidP="004234D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4234D8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234D8" w:rsidRPr="004234D8" w:rsidTr="00B21869">
        <w:trPr>
          <w:trHeight w:val="20"/>
        </w:trPr>
        <w:tc>
          <w:tcPr>
            <w:tcW w:w="2746" w:type="dxa"/>
            <w:vAlign w:val="center"/>
          </w:tcPr>
          <w:p w:rsidR="004234D8" w:rsidRPr="00CC2C20" w:rsidRDefault="004234D8" w:rsidP="004234D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4234D8" w:rsidRPr="00FF3A97" w:rsidRDefault="004234D8" w:rsidP="004234D8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4234D8" w:rsidRDefault="004234D8" w:rsidP="004234D8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4234D8" w:rsidRPr="00210261" w:rsidRDefault="004234D8" w:rsidP="004234D8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9922A4" w:rsidRPr="00E96442" w:rsidTr="00B21869">
        <w:trPr>
          <w:trHeight w:val="20"/>
        </w:trPr>
        <w:tc>
          <w:tcPr>
            <w:tcW w:w="2746" w:type="dxa"/>
            <w:vAlign w:val="center"/>
          </w:tcPr>
          <w:p w:rsidR="009922A4" w:rsidRPr="00CC2C20" w:rsidRDefault="009922A4" w:rsidP="009922A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9922A4" w:rsidRPr="00FF3A97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9922A4" w:rsidRPr="00FF3A97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9922A4" w:rsidRPr="00FF3A97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9922A4" w:rsidRPr="00FF3A97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9922A4" w:rsidRPr="00FF3A97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9922A4" w:rsidRPr="00FF3A97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9922A4" w:rsidRPr="001711D1" w:rsidRDefault="004234D8" w:rsidP="009922A4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9922A4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9922A4" w:rsidRPr="001711D1">
                <w:rPr>
                  <w:rStyle w:val="ad"/>
                  <w:sz w:val="22"/>
                  <w:szCs w:val="22"/>
                </w:rPr>
                <w:t>-</w:t>
              </w:r>
              <w:r w:rsidR="009922A4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9922A4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9922A4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9922A4" w:rsidRPr="001711D1">
                <w:rPr>
                  <w:rStyle w:val="ad"/>
                  <w:sz w:val="22"/>
                  <w:szCs w:val="22"/>
                </w:rPr>
                <w:t>@</w:t>
              </w:r>
              <w:r w:rsidR="009922A4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9922A4" w:rsidRPr="001711D1">
                <w:rPr>
                  <w:rStyle w:val="ad"/>
                  <w:sz w:val="22"/>
                  <w:szCs w:val="22"/>
                </w:rPr>
                <w:t>.</w:t>
              </w:r>
              <w:r w:rsidR="009922A4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9922A4" w:rsidRPr="001711D1" w:rsidRDefault="009922A4" w:rsidP="009922A4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Pr="007856A9">
        <w:rPr>
          <w:sz w:val="22"/>
          <w:szCs w:val="22"/>
        </w:rPr>
        <w:t>UE</w:t>
      </w:r>
      <w:r w:rsidRPr="006B76DC">
        <w:rPr>
          <w:sz w:val="22"/>
          <w:szCs w:val="22"/>
        </w:rPr>
        <w:t>009XD0E1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F37CFA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002CD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200, 208-230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пер. ток (от 10 до -15%)/50/60/1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-600 до 1350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 до 40 °C, отн.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-10 до 70 °C, отн.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1.1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°fH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5F352A" w:rsidRDefault="005F352A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шт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4234D8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4968BA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E6573B" w:rsidRDefault="00E6573B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p w:rsidR="00E6573B" w:rsidRDefault="00E6573B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44585E" w:rsidRPr="00F312E9" w:rsidTr="00732F08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F312E9" w:rsidRDefault="0044585E" w:rsidP="006F78E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 w:rsidRPr="007856A9">
              <w:rPr>
                <w:sz w:val="22"/>
                <w:szCs w:val="22"/>
              </w:rPr>
              <w:t>UE</w:t>
            </w:r>
            <w:r w:rsidRPr="006B76DC">
              <w:rPr>
                <w:sz w:val="22"/>
                <w:szCs w:val="22"/>
              </w:rPr>
              <w:t>009XD0E1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Pr="00F312E9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030483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Pr="00A23BDB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91115C" w:rsidRPr="00E44B9B">
        <w:rPr>
          <w:color w:val="242021"/>
          <w:sz w:val="22"/>
          <w:szCs w:val="22"/>
        </w:rPr>
        <w:t xml:space="preserve">на </w:t>
      </w:r>
      <w:r w:rsidR="0091115C">
        <w:rPr>
          <w:color w:val="242021"/>
          <w:sz w:val="22"/>
          <w:szCs w:val="22"/>
        </w:rPr>
        <w:t>оборудование</w:t>
      </w:r>
      <w:r w:rsidR="00873EE0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91115C">
        <w:rPr>
          <w:color w:val="242021"/>
          <w:sz w:val="22"/>
          <w:szCs w:val="22"/>
        </w:rPr>
        <w:t xml:space="preserve"> составляет 2</w:t>
      </w:r>
      <w:r w:rsidR="00B54AC8">
        <w:rPr>
          <w:color w:val="242021"/>
          <w:sz w:val="22"/>
          <w:szCs w:val="22"/>
        </w:rPr>
        <w:t xml:space="preserve"> год</w:t>
      </w:r>
      <w:r w:rsidR="0091115C">
        <w:rPr>
          <w:color w:val="242021"/>
          <w:sz w:val="22"/>
          <w:szCs w:val="22"/>
        </w:rPr>
        <w:t>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  <w:r w:rsidR="00E52BFD">
        <w:rPr>
          <w:noProof/>
          <w:sz w:val="22"/>
          <w:szCs w:val="22"/>
        </w:rPr>
        <w:t xml:space="preserve">Основным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214553" w:rsidRDefault="00214553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E6573B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6AFD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85C8C" w:rsidRPr="007856A9">
        <w:rPr>
          <w:sz w:val="22"/>
          <w:szCs w:val="22"/>
        </w:rPr>
        <w:t>UE</w:t>
      </w:r>
      <w:r w:rsidR="00885C8C" w:rsidRPr="006B76DC">
        <w:rPr>
          <w:sz w:val="22"/>
          <w:szCs w:val="22"/>
        </w:rPr>
        <w:t>009XD0E1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3F5B2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7D4BC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8B5EE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5EE66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885C8C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E6573B" w:rsidRPr="00A66DAA" w:rsidRDefault="00E6573B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 </w:t>
      </w:r>
      <w:r w:rsidR="00885C8C" w:rsidRPr="007856A9">
        <w:rPr>
          <w:sz w:val="22"/>
          <w:szCs w:val="22"/>
        </w:rPr>
        <w:t>UE</w:t>
      </w:r>
      <w:r w:rsidR="00885C8C" w:rsidRPr="006B76DC">
        <w:rPr>
          <w:sz w:val="22"/>
          <w:szCs w:val="22"/>
        </w:rPr>
        <w:t>009XD0E1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FE1D9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55906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воды, которая может быть химически или бактериологически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0971F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Примечание: в промышленных условиях кабели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0971FE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reset display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713" w:rsidRDefault="00A22713">
      <w:r>
        <w:separator/>
      </w:r>
    </w:p>
  </w:endnote>
  <w:endnote w:type="continuationSeparator" w:id="0">
    <w:p w:rsidR="00A22713" w:rsidRDefault="00A2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A2271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UE009XD0E1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B7687E" w:rsidRDefault="00A2271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34D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Pr="00961F53" w:rsidRDefault="00A227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A22713" w:rsidRPr="006B76DC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2713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A22713" w:rsidRPr="006B76DC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UE009XD0E1</w:t>
                              </w:r>
                            </w:p>
                            <w:p w:rsidR="00A22713" w:rsidRPr="00B160C5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A22713" w:rsidRPr="00613EFB" w:rsidRDefault="00A2271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A2271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B76DC">
                          <w:rPr>
                            <w:b/>
                            <w:sz w:val="22"/>
                            <w:szCs w:val="22"/>
                          </w:rPr>
                          <w:t>UE009XD0E1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B7687E" w:rsidRDefault="00A2271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234D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2713" w:rsidRPr="00961F53" w:rsidRDefault="00A227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2713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A22713" w:rsidRPr="006B76DC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2713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A22713" w:rsidRPr="006B76DC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UE009XD0E1</w:t>
                        </w:r>
                      </w:p>
                      <w:p w:rsidR="00A22713" w:rsidRPr="00B160C5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A22713" w:rsidRPr="00613EFB" w:rsidRDefault="00A2271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34D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A2271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UE009XD0E1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C23BB2" w:rsidRDefault="00A2271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2713" w:rsidRPr="00EC2FF5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34D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2713" w:rsidRPr="00ED4E00" w:rsidRDefault="00A2271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B76DC">
                          <w:rPr>
                            <w:b/>
                            <w:sz w:val="22"/>
                            <w:szCs w:val="22"/>
                          </w:rPr>
                          <w:t>UE009XD0E1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C23BB2" w:rsidRDefault="00A2271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2713" w:rsidRPr="00EC2FF5" w:rsidRDefault="00A2271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34D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A2271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UE009XD0E1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21626D" w:rsidRDefault="00A2271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34D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A2271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B76DC">
                          <w:rPr>
                            <w:b/>
                            <w:sz w:val="22"/>
                            <w:szCs w:val="22"/>
                          </w:rPr>
                          <w:t>UE009XD0E1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21626D" w:rsidRDefault="00A2271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713" w:rsidRDefault="00A22713">
      <w:r>
        <w:separator/>
      </w:r>
    </w:p>
  </w:footnote>
  <w:footnote w:type="continuationSeparator" w:id="0">
    <w:p w:rsidR="00A22713" w:rsidRDefault="00A2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4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1"/>
  </w:num>
  <w:num w:numId="5">
    <w:abstractNumId w:val="11"/>
  </w:num>
  <w:num w:numId="6">
    <w:abstractNumId w:val="0"/>
  </w:num>
  <w:num w:numId="7">
    <w:abstractNumId w:val="34"/>
  </w:num>
  <w:num w:numId="8">
    <w:abstractNumId w:val="20"/>
  </w:num>
  <w:num w:numId="9">
    <w:abstractNumId w:val="31"/>
  </w:num>
  <w:num w:numId="10">
    <w:abstractNumId w:val="17"/>
  </w:num>
  <w:num w:numId="11">
    <w:abstractNumId w:val="5"/>
  </w:num>
  <w:num w:numId="12">
    <w:abstractNumId w:val="13"/>
  </w:num>
  <w:num w:numId="13">
    <w:abstractNumId w:val="22"/>
  </w:num>
  <w:num w:numId="14">
    <w:abstractNumId w:val="2"/>
  </w:num>
  <w:num w:numId="15">
    <w:abstractNumId w:val="19"/>
  </w:num>
  <w:num w:numId="16">
    <w:abstractNumId w:val="26"/>
  </w:num>
  <w:num w:numId="17">
    <w:abstractNumId w:val="21"/>
  </w:num>
  <w:num w:numId="18">
    <w:abstractNumId w:val="16"/>
  </w:num>
  <w:num w:numId="19">
    <w:abstractNumId w:val="4"/>
  </w:num>
  <w:num w:numId="20">
    <w:abstractNumId w:val="24"/>
  </w:num>
  <w:num w:numId="21">
    <w:abstractNumId w:val="6"/>
  </w:num>
  <w:num w:numId="22">
    <w:abstractNumId w:val="36"/>
  </w:num>
  <w:num w:numId="23">
    <w:abstractNumId w:val="30"/>
  </w:num>
  <w:num w:numId="24">
    <w:abstractNumId w:val="40"/>
  </w:num>
  <w:num w:numId="25">
    <w:abstractNumId w:val="27"/>
  </w:num>
  <w:num w:numId="26">
    <w:abstractNumId w:val="18"/>
  </w:num>
  <w:num w:numId="27">
    <w:abstractNumId w:val="37"/>
  </w:num>
  <w:num w:numId="28">
    <w:abstractNumId w:val="15"/>
  </w:num>
  <w:num w:numId="29">
    <w:abstractNumId w:val="12"/>
  </w:num>
  <w:num w:numId="30">
    <w:abstractNumId w:val="3"/>
  </w:num>
  <w:num w:numId="31">
    <w:abstractNumId w:val="9"/>
  </w:num>
  <w:num w:numId="32">
    <w:abstractNumId w:val="7"/>
  </w:num>
  <w:num w:numId="33">
    <w:abstractNumId w:val="29"/>
  </w:num>
  <w:num w:numId="34">
    <w:abstractNumId w:val="23"/>
  </w:num>
  <w:num w:numId="35">
    <w:abstractNumId w:val="43"/>
  </w:num>
  <w:num w:numId="36">
    <w:abstractNumId w:val="8"/>
  </w:num>
  <w:num w:numId="37">
    <w:abstractNumId w:val="38"/>
  </w:num>
  <w:num w:numId="38">
    <w:abstractNumId w:val="44"/>
  </w:num>
  <w:num w:numId="39">
    <w:abstractNumId w:val="33"/>
  </w:num>
  <w:num w:numId="40">
    <w:abstractNumId w:val="10"/>
  </w:num>
  <w:num w:numId="41">
    <w:abstractNumId w:val="41"/>
  </w:num>
  <w:num w:numId="42">
    <w:abstractNumId w:val="14"/>
  </w:num>
  <w:num w:numId="43">
    <w:abstractNumId w:val="42"/>
  </w:num>
  <w:num w:numId="44">
    <w:abstractNumId w:val="2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2CDE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86645"/>
    <w:rsid w:val="000866B9"/>
    <w:rsid w:val="0009526F"/>
    <w:rsid w:val="00096BD7"/>
    <w:rsid w:val="000971FE"/>
    <w:rsid w:val="000A3D50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204176"/>
    <w:rsid w:val="0020734A"/>
    <w:rsid w:val="002126A7"/>
    <w:rsid w:val="00212791"/>
    <w:rsid w:val="00214553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715F"/>
    <w:rsid w:val="002B0CE2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4D8"/>
    <w:rsid w:val="00423512"/>
    <w:rsid w:val="00430C04"/>
    <w:rsid w:val="00437185"/>
    <w:rsid w:val="00441427"/>
    <w:rsid w:val="00441553"/>
    <w:rsid w:val="0044585E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52213"/>
    <w:rsid w:val="00553736"/>
    <w:rsid w:val="00554566"/>
    <w:rsid w:val="00554C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1808"/>
    <w:rsid w:val="005B1392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352A"/>
    <w:rsid w:val="005F7CDE"/>
    <w:rsid w:val="00601691"/>
    <w:rsid w:val="0060423E"/>
    <w:rsid w:val="006070F9"/>
    <w:rsid w:val="00615E65"/>
    <w:rsid w:val="00616764"/>
    <w:rsid w:val="00617376"/>
    <w:rsid w:val="00636B0C"/>
    <w:rsid w:val="0064004C"/>
    <w:rsid w:val="006416FB"/>
    <w:rsid w:val="006417F5"/>
    <w:rsid w:val="00642562"/>
    <w:rsid w:val="0064662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6A03"/>
    <w:rsid w:val="006D7305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6F78ED"/>
    <w:rsid w:val="0070650B"/>
    <w:rsid w:val="00712093"/>
    <w:rsid w:val="007218A6"/>
    <w:rsid w:val="0072268B"/>
    <w:rsid w:val="0073406F"/>
    <w:rsid w:val="00735047"/>
    <w:rsid w:val="007354CD"/>
    <w:rsid w:val="00741FEB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73343"/>
    <w:rsid w:val="00873EE0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9"/>
    <w:rsid w:val="008E126B"/>
    <w:rsid w:val="008E2C5E"/>
    <w:rsid w:val="008F1164"/>
    <w:rsid w:val="008F4219"/>
    <w:rsid w:val="008F48FA"/>
    <w:rsid w:val="008F73E2"/>
    <w:rsid w:val="00903BA0"/>
    <w:rsid w:val="00905575"/>
    <w:rsid w:val="0091115C"/>
    <w:rsid w:val="00913F03"/>
    <w:rsid w:val="009148F2"/>
    <w:rsid w:val="00916F73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2A4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E154B"/>
    <w:rsid w:val="00BE2EC8"/>
    <w:rsid w:val="00BE5248"/>
    <w:rsid w:val="00BE5A9E"/>
    <w:rsid w:val="00BE619C"/>
    <w:rsid w:val="00BF1B4A"/>
    <w:rsid w:val="00BF254D"/>
    <w:rsid w:val="00BF3F82"/>
    <w:rsid w:val="00BF4D51"/>
    <w:rsid w:val="00BF4F81"/>
    <w:rsid w:val="00BF533E"/>
    <w:rsid w:val="00BF59EE"/>
    <w:rsid w:val="00C026A2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60131"/>
    <w:rsid w:val="00E646AB"/>
    <w:rsid w:val="00E6573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5E70"/>
    <w:rsid w:val="00F1629E"/>
    <w:rsid w:val="00F26C22"/>
    <w:rsid w:val="00F27670"/>
    <w:rsid w:val="00F3306D"/>
    <w:rsid w:val="00F34B3F"/>
    <w:rsid w:val="00F36C84"/>
    <w:rsid w:val="00F37CFA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4:docId w14:val="77E123E4"/>
  <w15:docId w15:val="{BB8DB87B-696D-48C2-8FA3-E149E67A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82EC7-3081-4019-8C71-96F3F65C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298</TotalTime>
  <Pages>20</Pages>
  <Words>2723</Words>
  <Characters>15526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73</cp:revision>
  <cp:lastPrinted>2021-03-26T08:29:00Z</cp:lastPrinted>
  <dcterms:created xsi:type="dcterms:W3CDTF">2022-04-28T10:35:00Z</dcterms:created>
  <dcterms:modified xsi:type="dcterms:W3CDTF">2026-03-11T10:44:00Z</dcterms:modified>
</cp:coreProperties>
</file>