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7E2C88">
              <w:rPr>
                <w:b/>
                <w:szCs w:val="28"/>
              </w:rPr>
              <w:t>UE008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92B3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</w:t>
            </w:r>
            <w:r w:rsidR="007E2C88">
              <w:rPr>
                <w:b/>
                <w:szCs w:val="28"/>
              </w:rPr>
              <w:t>8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15034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B5524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B905F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7E2C88">
        <w:rPr>
          <w:sz w:val="22"/>
          <w:szCs w:val="22"/>
        </w:rPr>
        <w:t>UE008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7E2C8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UE008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7E2C8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UE008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1503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15034" w:rsidRPr="00CC2C20" w:rsidRDefault="00E15034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15034" w:rsidRDefault="00E15034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E15034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E15034" w:rsidP="00BB552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B5524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B5524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BB5524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BB5524" w:rsidRPr="00CC2C20" w:rsidTr="00B21869">
        <w:trPr>
          <w:trHeight w:val="20"/>
        </w:trPr>
        <w:tc>
          <w:tcPr>
            <w:tcW w:w="2746" w:type="dxa"/>
            <w:vAlign w:val="center"/>
          </w:tcPr>
          <w:p w:rsidR="00BB5524" w:rsidRPr="00CC2C20" w:rsidRDefault="00BB5524" w:rsidP="00BB552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BB5524" w:rsidRPr="00CC2C20" w:rsidRDefault="00BB5524" w:rsidP="00BB5524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B905F6" w:rsidRPr="00BB5524" w:rsidTr="00B21869">
        <w:trPr>
          <w:trHeight w:val="20"/>
        </w:trPr>
        <w:tc>
          <w:tcPr>
            <w:tcW w:w="2746" w:type="dxa"/>
            <w:vAlign w:val="center"/>
          </w:tcPr>
          <w:p w:rsidR="00B905F6" w:rsidRPr="00CC2C20" w:rsidRDefault="00B905F6" w:rsidP="00B905F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B905F6" w:rsidRPr="00FB18B5" w:rsidRDefault="00B905F6" w:rsidP="00B905F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B905F6" w:rsidRPr="00CC2C20" w:rsidTr="00B21869">
        <w:trPr>
          <w:trHeight w:val="20"/>
        </w:trPr>
        <w:tc>
          <w:tcPr>
            <w:tcW w:w="2746" w:type="dxa"/>
            <w:vAlign w:val="center"/>
          </w:tcPr>
          <w:p w:rsidR="00B905F6" w:rsidRPr="00CC2C20" w:rsidRDefault="00B905F6" w:rsidP="00B905F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B905F6" w:rsidRPr="00A77C4B" w:rsidRDefault="00B905F6" w:rsidP="00B905F6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B905F6" w:rsidRPr="00BB5524" w:rsidTr="00B21869">
        <w:trPr>
          <w:trHeight w:val="20"/>
        </w:trPr>
        <w:tc>
          <w:tcPr>
            <w:tcW w:w="2746" w:type="dxa"/>
            <w:vAlign w:val="center"/>
          </w:tcPr>
          <w:p w:rsidR="00B905F6" w:rsidRPr="00CC2C20" w:rsidRDefault="00B905F6" w:rsidP="00B905F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B905F6" w:rsidRPr="007C55A8" w:rsidRDefault="00B905F6" w:rsidP="00B905F6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BB5524" w:rsidRPr="00CC2C20" w:rsidTr="00B21869">
        <w:trPr>
          <w:trHeight w:val="20"/>
        </w:trPr>
        <w:tc>
          <w:tcPr>
            <w:tcW w:w="2746" w:type="dxa"/>
            <w:vAlign w:val="center"/>
          </w:tcPr>
          <w:p w:rsidR="00BB5524" w:rsidRPr="00CC2C20" w:rsidRDefault="00BB5524" w:rsidP="00BB552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BB5524" w:rsidRPr="00CC2C20" w:rsidRDefault="00BB5524" w:rsidP="00BB552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BB5524" w:rsidRPr="00BB5524" w:rsidTr="00B21869">
        <w:trPr>
          <w:trHeight w:val="20"/>
        </w:trPr>
        <w:tc>
          <w:tcPr>
            <w:tcW w:w="2746" w:type="dxa"/>
            <w:vAlign w:val="center"/>
          </w:tcPr>
          <w:p w:rsidR="00BB5524" w:rsidRPr="00CC2C20" w:rsidRDefault="00BB5524" w:rsidP="00BB552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BB5524" w:rsidRPr="00FF3A97" w:rsidRDefault="00BB5524" w:rsidP="00BB552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BB5524" w:rsidRDefault="00BB5524" w:rsidP="00BB552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B5524" w:rsidRPr="00210261" w:rsidRDefault="00B905F6" w:rsidP="00BB552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BB5524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BB5524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BB5524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BB5524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BB5524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BB5524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BB5524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BB5524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BB5524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15034" w:rsidRDefault="00B905F6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15034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15034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15034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15034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15034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15034">
        <w:rPr>
          <w:b/>
          <w:szCs w:val="28"/>
        </w:rPr>
        <w:br w:type="page"/>
      </w:r>
      <w:r w:rsidRPr="00E15034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7E2C88">
        <w:rPr>
          <w:sz w:val="22"/>
          <w:szCs w:val="22"/>
        </w:rPr>
        <w:t>UE008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787787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7E2C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7E2C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A2643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6034E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BB552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6F298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6F298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6F298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BF4871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39085" cy="2891790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E1503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Паровой увлажнитель с погружными электродами</w:t>
            </w:r>
            <w:r w:rsidRPr="0003048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F14BAA" w:rsidRDefault="00A2643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UE00</w:t>
            </w:r>
            <w:r w:rsidR="007E2C88">
              <w:rPr>
                <w:sz w:val="22"/>
                <w:szCs w:val="22"/>
              </w:rPr>
              <w:t>8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7F5E4D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243661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E15034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C3AA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104297">
        <w:rPr>
          <w:sz w:val="22"/>
          <w:szCs w:val="22"/>
        </w:rPr>
        <w:t>UE008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EB06D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9EB38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B905F6" w:rsidRPr="00B905F6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B905F6" w:rsidRPr="00B905F6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B905F6" w:rsidRPr="00B905F6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2677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CEDF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104297">
        <w:rPr>
          <w:sz w:val="22"/>
          <w:szCs w:val="22"/>
        </w:rPr>
        <w:t>UE008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23EF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7D38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7E2C88">
                                <w:rPr>
                                  <w:b/>
                                  <w:sz w:val="22"/>
                                  <w:szCs w:val="22"/>
                                </w:rPr>
                                <w:t>008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05F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7E2C88">
                                <w:rPr>
                                  <w:b/>
                                  <w:sz w:val="20"/>
                                  <w:szCs w:val="20"/>
                                </w:rPr>
                                <w:t>08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7E2C88">
                          <w:rPr>
                            <w:b/>
                            <w:sz w:val="22"/>
                            <w:szCs w:val="22"/>
                          </w:rPr>
                          <w:t>008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905F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7E2C88">
                          <w:rPr>
                            <w:b/>
                            <w:sz w:val="20"/>
                            <w:szCs w:val="20"/>
                          </w:rPr>
                          <w:t>08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05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7E2C8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UE008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05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7E2C8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UE008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905F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7E2C88">
                                <w:rPr>
                                  <w:b/>
                                  <w:sz w:val="22"/>
                                  <w:szCs w:val="22"/>
                                </w:rPr>
                                <w:t>008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905F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7E2C88">
                          <w:rPr>
                            <w:b/>
                            <w:sz w:val="22"/>
                            <w:szCs w:val="22"/>
                          </w:rPr>
                          <w:t>008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3661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2988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87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5E4D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05F6"/>
    <w:rsid w:val="00B9248D"/>
    <w:rsid w:val="00B930C4"/>
    <w:rsid w:val="00BA48B5"/>
    <w:rsid w:val="00BA4C45"/>
    <w:rsid w:val="00BA79AF"/>
    <w:rsid w:val="00BA7C55"/>
    <w:rsid w:val="00BB28FA"/>
    <w:rsid w:val="00BB5524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5034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396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90FCF-8030-41B8-9E93-5CD789822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4</TotalTime>
  <Pages>20</Pages>
  <Words>2721</Words>
  <Characters>15515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2022-11-01T09:34:00Z</dcterms:created>
  <dcterms:modified xsi:type="dcterms:W3CDTF">2026-03-12T06:50:00Z</dcterms:modified>
</cp:coreProperties>
</file>