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FB1504" w:rsidP="002A31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25.11.23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C473B8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898766" cy="1368969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611_-atlas-filtri--dil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0403" cy="137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36614F">
        <w:trPr>
          <w:jc w:val="center"/>
        </w:trPr>
        <w:tc>
          <w:tcPr>
            <w:tcW w:w="7230" w:type="dxa"/>
            <w:shd w:val="clear" w:color="auto" w:fill="auto"/>
          </w:tcPr>
          <w:p w:rsidR="00515C41" w:rsidRPr="00234174" w:rsidRDefault="0036614F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КАРТРИДЖ ВОДЯНОГО ФИЛЬТРА ПРОМЫШЛЕННОГО НАЗНАЧЕНИЯ </w:t>
            </w:r>
            <w:r w:rsidRPr="0036614F">
              <w:rPr>
                <w:b/>
                <w:szCs w:val="28"/>
              </w:rPr>
              <w:t>ROKC00FLT2</w:t>
            </w:r>
          </w:p>
        </w:tc>
      </w:tr>
      <w:tr w:rsidR="00EB0EC2" w:rsidTr="0036614F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36614F" w:rsidP="004A14D0">
            <w:pPr>
              <w:jc w:val="center"/>
              <w:rPr>
                <w:b/>
                <w:szCs w:val="28"/>
              </w:rPr>
            </w:pPr>
            <w:r w:rsidRPr="0036614F">
              <w:rPr>
                <w:b/>
                <w:szCs w:val="28"/>
              </w:rPr>
              <w:t>ROKC00FLT2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5124A6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2023</w:t>
      </w:r>
      <w:r w:rsidR="002606AB">
        <w:rPr>
          <w:szCs w:val="28"/>
          <w:lang w:val="en-US"/>
        </w:rPr>
        <w:br w:type="page"/>
      </w:r>
    </w:p>
    <w:p w:rsidR="00810B70" w:rsidRPr="00CA256E" w:rsidRDefault="00810B70" w:rsidP="003E02FC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A256E">
        <w:rPr>
          <w:b/>
          <w:sz w:val="22"/>
          <w:szCs w:val="22"/>
        </w:rPr>
        <w:lastRenderedPageBreak/>
        <w:t>СОДЕРЖАНИЕ</w:t>
      </w:r>
    </w:p>
    <w:p w:rsidR="00CA256E" w:rsidRPr="00CA256E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A256E">
        <w:rPr>
          <w:sz w:val="22"/>
          <w:szCs w:val="22"/>
        </w:rPr>
        <w:fldChar w:fldCharType="begin"/>
      </w:r>
      <w:r w:rsidRPr="00CA256E">
        <w:rPr>
          <w:sz w:val="22"/>
          <w:szCs w:val="22"/>
        </w:rPr>
        <w:instrText xml:space="preserve"> TOC \o "1-3" \h \z \u </w:instrText>
      </w:r>
      <w:r w:rsidRPr="00CA256E">
        <w:rPr>
          <w:sz w:val="22"/>
          <w:szCs w:val="22"/>
        </w:rPr>
        <w:fldChar w:fldCharType="separate"/>
      </w:r>
      <w:hyperlink w:anchor="_Toc141707581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1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_Toc141707581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3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82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2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_Toc141707582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4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83" w:history="1">
        <w:r w:rsidR="00CA256E" w:rsidRPr="00CA256E">
          <w:rPr>
            <w:rStyle w:val="ad"/>
            <w:noProof/>
            <w:sz w:val="22"/>
            <w:szCs w:val="22"/>
          </w:rPr>
          <w:t>2.1.1 Описание изделия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_Toc141707583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4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84" w:history="1">
        <w:r w:rsidR="00CA256E" w:rsidRPr="00CA256E">
          <w:rPr>
            <w:rStyle w:val="ad"/>
            <w:noProof/>
            <w:sz w:val="22"/>
            <w:szCs w:val="22"/>
          </w:rPr>
          <w:t>2.1.2 Принцип работы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_Toc141707584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4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85" w:history="1">
        <w:r w:rsidR="00CA256E" w:rsidRPr="00CA256E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_Toc141707585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5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86" w:history="1">
        <w:r w:rsidR="00CA256E" w:rsidRPr="00CA256E">
          <w:rPr>
            <w:rStyle w:val="ad"/>
            <w:noProof/>
            <w:sz w:val="22"/>
            <w:szCs w:val="22"/>
          </w:rPr>
          <w:t>2.1.5 Требования к монтажу изделия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_Toc141707586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5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87" w:history="1">
        <w:r w:rsidR="00CA256E" w:rsidRPr="00CA256E">
          <w:rPr>
            <w:rStyle w:val="ad"/>
            <w:noProof/>
            <w:sz w:val="22"/>
            <w:szCs w:val="22"/>
          </w:rPr>
          <w:t>2.2 Маркировка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_Toc141707587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5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88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3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b/>
            <w:noProof/>
            <w:sz w:val="22"/>
            <w:szCs w:val="22"/>
          </w:rPr>
          <w:t>КОМПЛЕКТНОСТЬ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_Toc141707588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6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89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4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_Toc141707589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7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0" w:history="1">
        <w:r w:rsidR="00CA256E" w:rsidRPr="00CA256E">
          <w:rPr>
            <w:rStyle w:val="ad"/>
            <w:b/>
            <w:noProof/>
            <w:sz w:val="22"/>
            <w:szCs w:val="22"/>
          </w:rPr>
          <w:t>5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b/>
            <w:noProof/>
            <w:sz w:val="22"/>
            <w:szCs w:val="22"/>
          </w:rPr>
          <w:t>КОНСЕРВАЦИЯ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_Toc141707590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8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1" w:history="1">
        <w:r w:rsidR="00CA256E" w:rsidRPr="00CA256E">
          <w:rPr>
            <w:rStyle w:val="ad"/>
            <w:b/>
            <w:noProof/>
            <w:sz w:val="22"/>
            <w:szCs w:val="22"/>
          </w:rPr>
          <w:t>6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_Toc141707591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9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2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7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_Toc141707592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10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3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8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_Toc141707593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11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4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9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_Toc141707594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11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5" w:history="1">
        <w:r w:rsidR="00CA256E" w:rsidRPr="00CA256E">
          <w:rPr>
            <w:rStyle w:val="ad"/>
            <w:noProof/>
            <w:sz w:val="22"/>
            <w:szCs w:val="22"/>
          </w:rPr>
          <w:t>9.1 Общие требования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_Toc141707595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11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6" w:history="1">
        <w:r w:rsidR="00CA256E" w:rsidRPr="00CA256E">
          <w:rPr>
            <w:rStyle w:val="ad"/>
            <w:rFonts w:eastAsia="Arial Unicode MS"/>
            <w:b/>
            <w:bCs/>
            <w:noProof/>
            <w:sz w:val="22"/>
            <w:szCs w:val="22"/>
          </w:rPr>
          <w:t>10 УЧЕТ ТЕХНИЧЕСКОГО ОБСЛУЖИВАНИЯ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_Toc141707596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12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7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11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_Toc141707597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13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CA256E" w:rsidRPr="00CA256E" w:rsidRDefault="00236B9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1707598" w:history="1">
        <w:r w:rsidR="00CA256E" w:rsidRPr="00CA256E">
          <w:rPr>
            <w:rStyle w:val="ad"/>
            <w:b/>
            <w:bCs/>
            <w:noProof/>
            <w:sz w:val="22"/>
            <w:szCs w:val="22"/>
          </w:rPr>
          <w:t>12</w:t>
        </w:r>
        <w:r w:rsidR="00CA256E" w:rsidRPr="00CA256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A256E" w:rsidRPr="00CA256E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CA256E" w:rsidRPr="00CA256E">
          <w:rPr>
            <w:noProof/>
            <w:webHidden/>
            <w:sz w:val="22"/>
            <w:szCs w:val="22"/>
          </w:rPr>
          <w:tab/>
        </w:r>
        <w:r w:rsidR="00CA256E" w:rsidRPr="00CA256E">
          <w:rPr>
            <w:noProof/>
            <w:webHidden/>
            <w:sz w:val="22"/>
            <w:szCs w:val="22"/>
          </w:rPr>
          <w:fldChar w:fldCharType="begin"/>
        </w:r>
        <w:r w:rsidR="00CA256E" w:rsidRPr="00CA256E">
          <w:rPr>
            <w:noProof/>
            <w:webHidden/>
            <w:sz w:val="22"/>
            <w:szCs w:val="22"/>
          </w:rPr>
          <w:instrText xml:space="preserve"> PAGEREF _Toc141707598 \h </w:instrText>
        </w:r>
        <w:r w:rsidR="00CA256E" w:rsidRPr="00CA256E">
          <w:rPr>
            <w:noProof/>
            <w:webHidden/>
            <w:sz w:val="22"/>
            <w:szCs w:val="22"/>
          </w:rPr>
        </w:r>
        <w:r w:rsidR="00CA256E" w:rsidRPr="00CA256E">
          <w:rPr>
            <w:noProof/>
            <w:webHidden/>
            <w:sz w:val="22"/>
            <w:szCs w:val="22"/>
          </w:rPr>
          <w:fldChar w:fldCharType="separate"/>
        </w:r>
        <w:r w:rsidR="00CA256E">
          <w:rPr>
            <w:noProof/>
            <w:webHidden/>
            <w:sz w:val="22"/>
            <w:szCs w:val="22"/>
          </w:rPr>
          <w:t>14</w:t>
        </w:r>
        <w:r w:rsidR="00CA256E" w:rsidRPr="00CA256E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3E02FC">
      <w:pPr>
        <w:tabs>
          <w:tab w:val="left" w:pos="567"/>
          <w:tab w:val="right" w:leader="dot" w:pos="9913"/>
        </w:tabs>
        <w:spacing w:line="360" w:lineRule="auto"/>
        <w:ind w:left="284"/>
        <w:rPr>
          <w:szCs w:val="28"/>
        </w:rPr>
      </w:pPr>
      <w:r w:rsidRPr="00CA256E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0D2E2C" w:rsidRPr="000D2E2C" w:rsidRDefault="000D2E2C" w:rsidP="000D2E2C"/>
    <w:p w:rsidR="000D2E2C" w:rsidRPr="000D2E2C" w:rsidRDefault="000D2E2C" w:rsidP="000D2E2C"/>
    <w:p w:rsidR="00053C72" w:rsidRDefault="000D2E2C" w:rsidP="000D2E2C">
      <w:pPr>
        <w:tabs>
          <w:tab w:val="left" w:pos="6690"/>
        </w:tabs>
      </w:pPr>
      <w:r>
        <w:tab/>
      </w: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41299A" w:rsidRDefault="007E2C88" w:rsidP="007E2C88">
      <w:pPr>
        <w:tabs>
          <w:tab w:val="left" w:pos="6832"/>
        </w:tabs>
      </w:pPr>
      <w:r>
        <w:tab/>
      </w:r>
    </w:p>
    <w:p w:rsidR="0041299A" w:rsidRPr="0041299A" w:rsidRDefault="0041299A" w:rsidP="0041299A"/>
    <w:p w:rsidR="0041299A" w:rsidRPr="0041299A" w:rsidRDefault="0041299A" w:rsidP="0041299A"/>
    <w:p w:rsidR="0041299A" w:rsidRPr="0041299A" w:rsidRDefault="0041299A" w:rsidP="0041299A"/>
    <w:p w:rsidR="0041299A" w:rsidRPr="0041299A" w:rsidRDefault="0041299A" w:rsidP="0041299A"/>
    <w:p w:rsidR="0041299A" w:rsidRPr="0041299A" w:rsidRDefault="0041299A" w:rsidP="0041299A"/>
    <w:p w:rsidR="0041299A" w:rsidRPr="0041299A" w:rsidRDefault="0041299A" w:rsidP="0041299A"/>
    <w:p w:rsidR="0041299A" w:rsidRDefault="0041299A" w:rsidP="0041299A">
      <w:pPr>
        <w:tabs>
          <w:tab w:val="left" w:pos="6601"/>
        </w:tabs>
      </w:pPr>
      <w:r>
        <w:tab/>
      </w:r>
    </w:p>
    <w:p w:rsidR="00810B70" w:rsidRPr="0041299A" w:rsidRDefault="0041299A" w:rsidP="0041299A">
      <w:pPr>
        <w:tabs>
          <w:tab w:val="left" w:pos="6601"/>
        </w:tabs>
        <w:sectPr w:rsidR="00810B70" w:rsidRPr="0041299A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41299A">
        <w:rPr>
          <w:sz w:val="22"/>
          <w:szCs w:val="22"/>
        </w:rPr>
        <w:t xml:space="preserve">картриджа водяного фильтра промышленного назначения </w:t>
      </w:r>
      <w:r w:rsidR="004B6A5F" w:rsidRPr="004B6A5F">
        <w:rPr>
          <w:sz w:val="22"/>
          <w:szCs w:val="22"/>
        </w:rPr>
        <w:t>ROKC00FLT2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41707581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41299A" w:rsidP="004B6A5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Картридж водяного фильтра промышленного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4B6A5F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4B6A5F">
              <w:rPr>
                <w:sz w:val="22"/>
                <w:szCs w:val="22"/>
              </w:rPr>
              <w:t>ROKC00FLT2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1142E2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142E2">
              <w:rPr>
                <w:sz w:val="22"/>
                <w:szCs w:val="22"/>
              </w:rPr>
              <w:t>ROKC00FLT2 filter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A341C5" w:rsidP="00865FAF">
            <w:pPr>
              <w:contextualSpacing/>
              <w:jc w:val="center"/>
              <w:rPr>
                <w:sz w:val="22"/>
                <w:szCs w:val="22"/>
              </w:rPr>
            </w:pPr>
            <w:r w:rsidRPr="00A341C5">
              <w:rPr>
                <w:sz w:val="22"/>
                <w:szCs w:val="22"/>
              </w:rPr>
              <w:t xml:space="preserve">Предназначен для </w:t>
            </w:r>
            <w:r w:rsidR="00865FAF">
              <w:rPr>
                <w:sz w:val="22"/>
                <w:szCs w:val="22"/>
              </w:rPr>
              <w:t xml:space="preserve">очистки воды в системах обратного осмоса 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236B93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11686F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11686F" w:rsidRPr="00CC2C20" w:rsidRDefault="00236B93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месяца</w:t>
            </w:r>
            <w:bookmarkStart w:id="2" w:name="_GoBack"/>
            <w:bookmarkEnd w:id="2"/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11686F" w:rsidRPr="00CC2C20" w:rsidRDefault="003E5588" w:rsidP="00E332D8">
            <w:pPr>
              <w:contextualSpacing/>
              <w:jc w:val="center"/>
              <w:rPr>
                <w:sz w:val="22"/>
                <w:szCs w:val="22"/>
              </w:rPr>
            </w:pPr>
            <w:r w:rsidRPr="00961F53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11686F" w:rsidRPr="00997AA1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11686F" w:rsidRPr="007900BE" w:rsidRDefault="007900BE" w:rsidP="007900BE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900BE">
              <w:rPr>
                <w:sz w:val="22"/>
                <w:szCs w:val="22"/>
              </w:rPr>
              <w:t>Atlas Filtri (HKH WATERS)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11686F" w:rsidRPr="00A77C4B" w:rsidRDefault="007900BE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Индия</w:t>
            </w:r>
            <w:r w:rsidR="0011686F" w:rsidRPr="00A77C4B">
              <w:rPr>
                <w:sz w:val="22"/>
                <w:szCs w:val="22"/>
              </w:rPr>
              <w:t xml:space="preserve"> </w:t>
            </w:r>
          </w:p>
        </w:tc>
      </w:tr>
      <w:tr w:rsidR="0011686F" w:rsidRPr="00236B93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11686F" w:rsidRPr="00537785" w:rsidRDefault="00C473B8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236B93">
              <w:rPr>
                <w:sz w:val="22"/>
                <w:szCs w:val="22"/>
                <w:lang w:val="en-US"/>
              </w:rPr>
              <w:t xml:space="preserve">605 Aarohi Verve ,Near Vakil Bridge Ambali -Bopal, Cross, Road, Ambli, Ahmedabad, Gujarat 380058, </w:t>
            </w:r>
            <w:r w:rsidRPr="00C473B8">
              <w:rPr>
                <w:sz w:val="22"/>
                <w:szCs w:val="22"/>
              </w:rPr>
              <w:t>Индия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C473B8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7900BE">
              <w:rPr>
                <w:sz w:val="22"/>
                <w:szCs w:val="22"/>
              </w:rPr>
              <w:t>Atlas Filtri</w:t>
            </w:r>
          </w:p>
        </w:tc>
      </w:tr>
      <w:tr w:rsidR="0011686F" w:rsidRPr="00B14EA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Общество с ограниченной ответственностью «</w:t>
            </w:r>
            <w:r>
              <w:rPr>
                <w:sz w:val="22"/>
                <w:szCs w:val="22"/>
              </w:rPr>
              <w:t>Карел Рус</w:t>
            </w:r>
            <w:r w:rsidRPr="00FF3A97">
              <w:rPr>
                <w:sz w:val="22"/>
                <w:szCs w:val="22"/>
              </w:rPr>
              <w:t>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1107847060914</w:t>
            </w:r>
            <w:r w:rsidRPr="00FF3A97">
              <w:rPr>
                <w:sz w:val="22"/>
                <w:szCs w:val="22"/>
              </w:rPr>
              <w:t xml:space="preserve">, ИНН/КПП 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Российская Федерация, </w:t>
            </w:r>
            <w:r>
              <w:rPr>
                <w:sz w:val="22"/>
                <w:szCs w:val="22"/>
              </w:rPr>
              <w:t>191123, Санкт-Петербург, ул. Радищева, д.</w:t>
            </w:r>
            <w:r w:rsidRPr="00FF3A97">
              <w:rPr>
                <w:sz w:val="22"/>
                <w:szCs w:val="22"/>
              </w:rPr>
              <w:t xml:space="preserve">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Российская Федерация, 191123, Санкт-Петербург, ул. Радищева, д.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</w:t>
            </w:r>
            <w:r>
              <w:rPr>
                <w:sz w:val="22"/>
                <w:szCs w:val="22"/>
              </w:rPr>
              <w:t xml:space="preserve"> +7 (812</w:t>
            </w:r>
            <w:r w:rsidRPr="00FF3A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318-02-36</w:t>
            </w:r>
            <w:r w:rsidRPr="00FF3A97">
              <w:rPr>
                <w:sz w:val="22"/>
                <w:szCs w:val="22"/>
              </w:rPr>
              <w:t xml:space="preserve">, </w:t>
            </w:r>
          </w:p>
          <w:p w:rsidR="0011686F" w:rsidRPr="001711D1" w:rsidRDefault="00236B93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5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carelrussia</w:t>
              </w:r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1686F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686F" w:rsidRPr="001711D1" w:rsidRDefault="00236B93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41707582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4170758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97AA1" w:rsidRDefault="00997AA1" w:rsidP="002C20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Картридж водяного фильтра </w:t>
      </w:r>
      <w:r w:rsidRPr="004B6A5F">
        <w:rPr>
          <w:sz w:val="22"/>
          <w:szCs w:val="22"/>
        </w:rPr>
        <w:t>ROKC00FLT2</w:t>
      </w:r>
      <w:r w:rsidR="00136FCE">
        <w:rPr>
          <w:sz w:val="22"/>
          <w:szCs w:val="22"/>
        </w:rPr>
        <w:t xml:space="preserve"> – это угольный фил</w:t>
      </w:r>
      <w:r w:rsidR="00865FAF">
        <w:rPr>
          <w:sz w:val="22"/>
          <w:szCs w:val="22"/>
        </w:rPr>
        <w:t>ьтр</w:t>
      </w:r>
      <w:r w:rsidR="0046260F">
        <w:rPr>
          <w:sz w:val="22"/>
          <w:szCs w:val="22"/>
        </w:rPr>
        <w:t xml:space="preserve"> тонкой очистки</w:t>
      </w:r>
      <w:r w:rsidR="00865FAF">
        <w:rPr>
          <w:sz w:val="22"/>
          <w:szCs w:val="22"/>
        </w:rPr>
        <w:t>, предназначенный для систем</w:t>
      </w:r>
      <w:r w:rsidR="00136FCE">
        <w:rPr>
          <w:sz w:val="22"/>
          <w:szCs w:val="22"/>
        </w:rPr>
        <w:t xml:space="preserve"> обратного осмоса </w:t>
      </w:r>
      <w:r w:rsidR="00136FCE" w:rsidRPr="00136FCE">
        <w:rPr>
          <w:sz w:val="22"/>
          <w:szCs w:val="22"/>
        </w:rPr>
        <w:t>ROC0120000</w:t>
      </w:r>
      <w:r w:rsidR="00136FCE">
        <w:rPr>
          <w:sz w:val="22"/>
          <w:szCs w:val="22"/>
        </w:rPr>
        <w:t>, ROC020</w:t>
      </w:r>
      <w:r w:rsidR="00136FCE" w:rsidRPr="00136FCE">
        <w:rPr>
          <w:sz w:val="22"/>
          <w:szCs w:val="22"/>
        </w:rPr>
        <w:t>0000</w:t>
      </w:r>
      <w:r w:rsidR="00136FCE">
        <w:rPr>
          <w:sz w:val="22"/>
          <w:szCs w:val="22"/>
        </w:rPr>
        <w:t>.</w:t>
      </w:r>
    </w:p>
    <w:p w:rsidR="00276E12" w:rsidRPr="00276E12" w:rsidRDefault="00276E12" w:rsidP="00276E1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76E12">
        <w:rPr>
          <w:sz w:val="22"/>
          <w:szCs w:val="22"/>
        </w:rPr>
        <w:t>Картридж CB-EC 10 микрон</w:t>
      </w:r>
      <w:r w:rsidR="00136FCE">
        <w:rPr>
          <w:sz w:val="22"/>
          <w:szCs w:val="22"/>
        </w:rPr>
        <w:t>.</w:t>
      </w:r>
    </w:p>
    <w:p w:rsidR="00276E12" w:rsidRDefault="00276E12" w:rsidP="002C20F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BA1671" w:rsidRDefault="00712C28" w:rsidP="00712C2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865FAF">
        <w:rPr>
          <w:sz w:val="22"/>
          <w:szCs w:val="22"/>
        </w:rPr>
        <w:t>Общий вид изделия представлен на рисунке 1.</w:t>
      </w:r>
    </w:p>
    <w:p w:rsidR="00EA2F4C" w:rsidRPr="00865FAF" w:rsidRDefault="00EA2F4C" w:rsidP="00712C2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12C28" w:rsidRPr="008F7318" w:rsidRDefault="00865FAF" w:rsidP="008F731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>
            <wp:extent cx="2546427" cy="4667002"/>
            <wp:effectExtent l="0" t="0" r="635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642" cy="46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9D5" w:rsidRDefault="00FC09D5" w:rsidP="00712C2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F759B" w:rsidRDefault="00712C28" w:rsidP="00712C2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12C28">
        <w:rPr>
          <w:sz w:val="20"/>
          <w:szCs w:val="20"/>
        </w:rPr>
        <w:t>Рисунок 1</w:t>
      </w:r>
    </w:p>
    <w:p w:rsidR="00712C28" w:rsidRPr="00712C28" w:rsidRDefault="00712C28" w:rsidP="00712C28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4170758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BA1671" w:rsidRPr="004D4B99" w:rsidRDefault="0046260F" w:rsidP="000D4A9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260F">
        <w:rPr>
          <w:sz w:val="22"/>
          <w:szCs w:val="22"/>
        </w:rPr>
        <w:t>Угольный фильтр – это высокопористый углеродный материал. Большое количество микроячеек обуславливает наличие обширной активной поверхности</w:t>
      </w:r>
      <w:r>
        <w:rPr>
          <w:sz w:val="22"/>
          <w:szCs w:val="22"/>
        </w:rPr>
        <w:t xml:space="preserve">, обладающей </w:t>
      </w:r>
      <w:r w:rsidRPr="0046260F">
        <w:rPr>
          <w:sz w:val="22"/>
          <w:szCs w:val="22"/>
        </w:rPr>
        <w:t>сорбционными свойствами, то есть возможностью удерживать примеси, а также обеззараживать жидкость от патогенных микроорганизмов. </w:t>
      </w:r>
    </w:p>
    <w:p w:rsidR="00930B0B" w:rsidRDefault="00930B0B" w:rsidP="003F08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rFonts w:ascii="MyriadPro-Bold" w:hAnsi="MyriadPro-Bold"/>
          <w:b/>
          <w:bCs/>
          <w:color w:val="000000"/>
          <w:sz w:val="24"/>
        </w:rPr>
      </w:pPr>
    </w:p>
    <w:p w:rsidR="00302403" w:rsidRDefault="00302403" w:rsidP="00302403"/>
    <w:p w:rsidR="00E87037" w:rsidRDefault="00E87037" w:rsidP="00302403"/>
    <w:p w:rsidR="00E87037" w:rsidRDefault="00E87037" w:rsidP="00302403"/>
    <w:p w:rsidR="00E87037" w:rsidRDefault="00E87037" w:rsidP="00302403"/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4170758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BA1671">
        <w:rPr>
          <w:sz w:val="22"/>
          <w:szCs w:val="22"/>
        </w:rPr>
        <w:t xml:space="preserve">изделия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89"/>
        <w:gridCol w:w="1984"/>
        <w:gridCol w:w="2452"/>
      </w:tblGrid>
      <w:tr w:rsidR="00D8730C" w:rsidRPr="00135C40" w:rsidTr="00191053">
        <w:trPr>
          <w:trHeight w:val="646"/>
          <w:jc w:val="center"/>
        </w:trPr>
        <w:tc>
          <w:tcPr>
            <w:tcW w:w="2689" w:type="dxa"/>
            <w:vAlign w:val="center"/>
          </w:tcPr>
          <w:p w:rsidR="00D8730C" w:rsidRPr="00135C40" w:rsidRDefault="00D8730C" w:rsidP="00534E51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984" w:type="dxa"/>
            <w:vAlign w:val="center"/>
          </w:tcPr>
          <w:p w:rsidR="00D8730C" w:rsidRPr="00135C40" w:rsidRDefault="00D8730C" w:rsidP="00534E51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52" w:type="dxa"/>
            <w:vAlign w:val="center"/>
          </w:tcPr>
          <w:p w:rsidR="00D8730C" w:rsidRPr="00135C40" w:rsidRDefault="00D8730C" w:rsidP="00534E51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D8730C" w:rsidRPr="00135C40" w:rsidTr="00861679">
        <w:trPr>
          <w:trHeight w:val="393"/>
          <w:jc w:val="center"/>
        </w:trPr>
        <w:tc>
          <w:tcPr>
            <w:tcW w:w="2689" w:type="dxa"/>
            <w:vAlign w:val="center"/>
          </w:tcPr>
          <w:p w:rsidR="00D8730C" w:rsidRPr="008A5CBB" w:rsidRDefault="00D8730C" w:rsidP="00534E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основания</w:t>
            </w:r>
          </w:p>
        </w:tc>
        <w:tc>
          <w:tcPr>
            <w:tcW w:w="1984" w:type="dxa"/>
            <w:vAlign w:val="center"/>
          </w:tcPr>
          <w:p w:rsidR="00D8730C" w:rsidRPr="008A5CBB" w:rsidRDefault="00D8730C" w:rsidP="00534E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</w:t>
            </w:r>
          </w:p>
        </w:tc>
        <w:tc>
          <w:tcPr>
            <w:tcW w:w="2452" w:type="dxa"/>
            <w:vAlign w:val="center"/>
          </w:tcPr>
          <w:p w:rsidR="00D8730C" w:rsidRPr="002E37F7" w:rsidRDefault="00D8730C" w:rsidP="00534E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</w:p>
        </w:tc>
      </w:tr>
      <w:tr w:rsidR="00D8730C" w:rsidRPr="00135C40" w:rsidTr="00861679">
        <w:trPr>
          <w:trHeight w:val="413"/>
          <w:jc w:val="center"/>
        </w:trPr>
        <w:tc>
          <w:tcPr>
            <w:tcW w:w="2689" w:type="dxa"/>
            <w:vAlign w:val="center"/>
          </w:tcPr>
          <w:p w:rsidR="00D8730C" w:rsidRDefault="00D8730C" w:rsidP="00534E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</w:t>
            </w:r>
          </w:p>
        </w:tc>
        <w:tc>
          <w:tcPr>
            <w:tcW w:w="1984" w:type="dxa"/>
            <w:vAlign w:val="center"/>
          </w:tcPr>
          <w:p w:rsidR="00D8730C" w:rsidRPr="00DA1C01" w:rsidRDefault="00D8730C" w:rsidP="00534E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</w:t>
            </w:r>
          </w:p>
        </w:tc>
        <w:tc>
          <w:tcPr>
            <w:tcW w:w="2452" w:type="dxa"/>
            <w:vAlign w:val="center"/>
          </w:tcPr>
          <w:p w:rsidR="00D8730C" w:rsidRDefault="00D8730C" w:rsidP="00534E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D8730C" w:rsidRPr="00135C40" w:rsidTr="00861679">
        <w:trPr>
          <w:trHeight w:val="418"/>
          <w:jc w:val="center"/>
        </w:trPr>
        <w:tc>
          <w:tcPr>
            <w:tcW w:w="2689" w:type="dxa"/>
            <w:vAlign w:val="center"/>
          </w:tcPr>
          <w:p w:rsidR="00D8730C" w:rsidRPr="008A5CBB" w:rsidRDefault="00D8730C" w:rsidP="00534E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984" w:type="dxa"/>
            <w:vAlign w:val="center"/>
          </w:tcPr>
          <w:p w:rsidR="00D8730C" w:rsidRPr="008A5CBB" w:rsidRDefault="00D8730C" w:rsidP="00534E51">
            <w:pPr>
              <w:jc w:val="center"/>
              <w:rPr>
                <w:sz w:val="22"/>
                <w:szCs w:val="22"/>
              </w:rPr>
            </w:pPr>
            <w:r w:rsidRPr="00DA1C01">
              <w:rPr>
                <w:sz w:val="22"/>
                <w:szCs w:val="22"/>
              </w:rPr>
              <w:t>кг</w:t>
            </w:r>
          </w:p>
        </w:tc>
        <w:tc>
          <w:tcPr>
            <w:tcW w:w="2452" w:type="dxa"/>
            <w:vAlign w:val="center"/>
          </w:tcPr>
          <w:p w:rsidR="00D8730C" w:rsidRPr="00126492" w:rsidRDefault="00D8730C" w:rsidP="00534E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0.36</w:t>
            </w:r>
          </w:p>
        </w:tc>
      </w:tr>
      <w:tr w:rsidR="00D8730C" w:rsidRPr="00135C40" w:rsidTr="00861679">
        <w:trPr>
          <w:trHeight w:val="411"/>
          <w:jc w:val="center"/>
        </w:trPr>
        <w:tc>
          <w:tcPr>
            <w:tcW w:w="2689" w:type="dxa"/>
            <w:vAlign w:val="center"/>
          </w:tcPr>
          <w:p w:rsidR="00D8730C" w:rsidRDefault="00D8730C" w:rsidP="00534E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984" w:type="dxa"/>
            <w:vAlign w:val="center"/>
          </w:tcPr>
          <w:p w:rsidR="00D8730C" w:rsidRPr="00DA1C01" w:rsidRDefault="00D8730C" w:rsidP="00534E51">
            <w:pPr>
              <w:jc w:val="center"/>
              <w:rPr>
                <w:sz w:val="22"/>
                <w:szCs w:val="22"/>
              </w:rPr>
            </w:pPr>
            <w:r w:rsidRPr="00DA1C01">
              <w:rPr>
                <w:sz w:val="22"/>
                <w:szCs w:val="22"/>
              </w:rPr>
              <w:t>кг</w:t>
            </w:r>
          </w:p>
        </w:tc>
        <w:tc>
          <w:tcPr>
            <w:tcW w:w="2452" w:type="dxa"/>
            <w:vAlign w:val="center"/>
          </w:tcPr>
          <w:p w:rsidR="00D8730C" w:rsidRDefault="00D8730C" w:rsidP="00534E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0.40</w:t>
            </w:r>
          </w:p>
        </w:tc>
      </w:tr>
    </w:tbl>
    <w:p w:rsidR="009A179C" w:rsidRDefault="009A179C" w:rsidP="0044035E">
      <w:pPr>
        <w:rPr>
          <w:rStyle w:val="A40"/>
          <w:b/>
          <w:bCs/>
          <w:sz w:val="17"/>
          <w:szCs w:val="17"/>
        </w:rPr>
      </w:pPr>
    </w:p>
    <w:p w:rsidR="008D43A0" w:rsidRDefault="008D43A0" w:rsidP="0044035E">
      <w:pPr>
        <w:rPr>
          <w:rFonts w:asciiTheme="minorHAnsi" w:hAnsiTheme="minorHAnsi"/>
          <w:noProof/>
          <w:sz w:val="24"/>
        </w:rPr>
      </w:pPr>
    </w:p>
    <w:p w:rsidR="00861679" w:rsidRPr="00717E6A" w:rsidRDefault="00861679" w:rsidP="0044035E">
      <w:pPr>
        <w:rPr>
          <w:rFonts w:asciiTheme="minorHAnsi" w:hAnsiTheme="minorHAnsi"/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41707586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 xml:space="preserve">Требования к </w:t>
      </w:r>
      <w:r w:rsidR="00CA2217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F5255C" w:rsidRPr="003E584B" w:rsidRDefault="003E584B" w:rsidP="003E584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E584B">
        <w:rPr>
          <w:noProof/>
          <w:sz w:val="22"/>
          <w:szCs w:val="22"/>
        </w:rPr>
        <w:t>Сборка и замена картриджа:</w:t>
      </w:r>
    </w:p>
    <w:p w:rsidR="003E584B" w:rsidRPr="003E584B" w:rsidRDefault="003E584B" w:rsidP="003E584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E584B">
        <w:rPr>
          <w:noProof/>
          <w:sz w:val="22"/>
          <w:szCs w:val="22"/>
        </w:rPr>
        <w:t xml:space="preserve">1. </w:t>
      </w:r>
      <w:r w:rsidR="008F0146">
        <w:rPr>
          <w:noProof/>
          <w:sz w:val="22"/>
          <w:szCs w:val="22"/>
        </w:rPr>
        <w:t>у</w:t>
      </w:r>
      <w:r w:rsidRPr="003E584B">
        <w:rPr>
          <w:noProof/>
          <w:sz w:val="22"/>
          <w:szCs w:val="22"/>
        </w:rPr>
        <w:t xml:space="preserve">бедиться, что подача воды перекрыта, и что остаточное давление отсутствует; </w:t>
      </w:r>
    </w:p>
    <w:p w:rsidR="003E584B" w:rsidRPr="003E584B" w:rsidRDefault="003E584B" w:rsidP="003E584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E584B">
        <w:rPr>
          <w:noProof/>
          <w:sz w:val="22"/>
          <w:szCs w:val="22"/>
        </w:rPr>
        <w:t xml:space="preserve">2. прилагаемым ключом </w:t>
      </w:r>
      <w:r w:rsidR="000F2F92">
        <w:rPr>
          <w:noProof/>
          <w:sz w:val="22"/>
          <w:szCs w:val="22"/>
        </w:rPr>
        <w:t xml:space="preserve">(входит в комплект поставки системы обратного осмоса) </w:t>
      </w:r>
      <w:r w:rsidRPr="003E584B">
        <w:rPr>
          <w:noProof/>
          <w:sz w:val="22"/>
          <w:szCs w:val="22"/>
        </w:rPr>
        <w:t xml:space="preserve">вывернуть крышки корпусов фильтров; </w:t>
      </w:r>
    </w:p>
    <w:p w:rsidR="003E584B" w:rsidRPr="003E584B" w:rsidRDefault="003E584B" w:rsidP="003E584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E584B">
        <w:rPr>
          <w:noProof/>
          <w:sz w:val="22"/>
          <w:szCs w:val="22"/>
        </w:rPr>
        <w:t xml:space="preserve">3. </w:t>
      </w:r>
      <w:r w:rsidR="008F0146">
        <w:rPr>
          <w:noProof/>
          <w:sz w:val="22"/>
          <w:szCs w:val="22"/>
        </w:rPr>
        <w:t>установить новый картридж;</w:t>
      </w:r>
      <w:r w:rsidRPr="003E584B">
        <w:rPr>
          <w:noProof/>
          <w:sz w:val="22"/>
          <w:szCs w:val="22"/>
        </w:rPr>
        <w:t xml:space="preserve"> </w:t>
      </w:r>
    </w:p>
    <w:p w:rsidR="003E584B" w:rsidRPr="003E584B" w:rsidRDefault="003E584B" w:rsidP="003E584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E584B">
        <w:rPr>
          <w:noProof/>
          <w:sz w:val="22"/>
          <w:szCs w:val="22"/>
        </w:rPr>
        <w:t>4. установить заглушки на место и закрутить их гаечным ключом;</w:t>
      </w:r>
    </w:p>
    <w:p w:rsidR="003E584B" w:rsidRPr="003E584B" w:rsidRDefault="003E584B" w:rsidP="003E584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E584B">
        <w:rPr>
          <w:noProof/>
          <w:sz w:val="22"/>
          <w:szCs w:val="22"/>
        </w:rPr>
        <w:t>5. открыть подачу воды.</w:t>
      </w:r>
    </w:p>
    <w:p w:rsidR="00CA2217" w:rsidRDefault="00CA2217" w:rsidP="00CA2217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9" w:name="_Toc14170758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9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861679">
        <w:rPr>
          <w:noProof/>
          <w:sz w:val="22"/>
          <w:szCs w:val="22"/>
        </w:rPr>
        <w:t>2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1679" w:rsidRDefault="0086167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61679">
        <w:rPr>
          <w:noProof/>
          <w:sz w:val="20"/>
          <w:szCs w:val="20"/>
        </w:rPr>
        <w:t>2</w:t>
      </w:r>
    </w:p>
    <w:p w:rsidR="00861679" w:rsidRDefault="0086167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861679" w:rsidRDefault="0086167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861679" w:rsidRDefault="0086167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861679" w:rsidRDefault="0086167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861679" w:rsidRDefault="0086167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861679" w:rsidRDefault="00861679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70416282"/>
      <w:bookmarkStart w:id="12" w:name="_Ref70418117"/>
      <w:bookmarkStart w:id="13" w:name="_Toc141707588"/>
      <w:r w:rsidRPr="00C9592F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861679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61679" w:rsidRDefault="0086167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1679">
        <w:rPr>
          <w:noProof/>
          <w:sz w:val="20"/>
          <w:szCs w:val="20"/>
        </w:rPr>
        <w:t>3</w:t>
      </w:r>
    </w:p>
    <w:p w:rsidR="005373DB" w:rsidRPr="00A23BDB" w:rsidRDefault="005373DB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7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985"/>
      </w:tblGrid>
      <w:tr w:rsidR="00861679" w:rsidRPr="00F312E9" w:rsidTr="00861679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861679" w:rsidRPr="00F312E9" w:rsidRDefault="00861679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61679" w:rsidRPr="00F312E9" w:rsidRDefault="00861679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61679" w:rsidRPr="00F312E9" w:rsidTr="00861679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861679" w:rsidRPr="00F312E9" w:rsidRDefault="00861679" w:rsidP="00B64F87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Картридж водяного фильтра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61679" w:rsidRPr="00F312E9" w:rsidRDefault="00861679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1679" w:rsidRPr="00F312E9" w:rsidTr="00861679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861679" w:rsidRPr="009255BD" w:rsidRDefault="00861679" w:rsidP="00FD3C37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61679" w:rsidRDefault="00861679" w:rsidP="00FD3C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4"/>
    </w:tbl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70416290"/>
      <w:bookmarkStart w:id="17" w:name="_Ref70418138"/>
      <w:bookmarkStart w:id="18" w:name="_Toc14170758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B95AD5">
        <w:rPr>
          <w:color w:val="242021"/>
          <w:sz w:val="22"/>
          <w:szCs w:val="22"/>
        </w:rPr>
        <w:t xml:space="preserve"> оборудование </w:t>
      </w:r>
      <w:r w:rsidR="00986491" w:rsidRPr="007900BE">
        <w:rPr>
          <w:sz w:val="22"/>
          <w:szCs w:val="22"/>
        </w:rPr>
        <w:t>Atlas Filtri</w:t>
      </w:r>
      <w:r w:rsidR="00B54AC8">
        <w:rPr>
          <w:color w:val="242021"/>
          <w:sz w:val="22"/>
          <w:szCs w:val="22"/>
        </w:rPr>
        <w:t xml:space="preserve"> составляет 1 год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717E6A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19" w:name="_Ref68106457"/>
      <w:bookmarkStart w:id="20" w:name="_Ref70416297"/>
      <w:bookmarkStart w:id="21" w:name="_Ref70418144"/>
      <w:r>
        <w:rPr>
          <w:b/>
          <w:szCs w:val="28"/>
        </w:rPr>
        <w:lastRenderedPageBreak/>
        <w:t xml:space="preserve"> </w:t>
      </w:r>
      <w:bookmarkStart w:id="22" w:name="_Toc141707590"/>
      <w:r w:rsidR="00810B70"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70416303"/>
      <w:bookmarkStart w:id="25" w:name="_Ref70418149"/>
      <w:bookmarkStart w:id="26" w:name="_Toc14170759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3"/>
      <w:bookmarkEnd w:id="24"/>
      <w:bookmarkEnd w:id="25"/>
      <w:bookmarkEnd w:id="26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E21D2" w:rsidRDefault="00273F87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Картридж водяного фильтра</w:t>
      </w:r>
    </w:p>
    <w:p w:rsidR="00273F87" w:rsidRPr="00A66DAA" w:rsidRDefault="00273F87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273F87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</w:t>
      </w:r>
      <w:r w:rsidR="00273F87" w:rsidRPr="00273F87">
        <w:rPr>
          <w:sz w:val="22"/>
          <w:szCs w:val="22"/>
        </w:rPr>
        <w:t>ROKC00FLT2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7900BE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7900BE" w:rsidRPr="007900BE">
        <w:rPr>
          <w:sz w:val="22"/>
          <w:szCs w:val="22"/>
          <w:lang w:val="en-US"/>
        </w:rPr>
        <w:t>Atlas Filtri (HKH WATERS)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7" w:name="_Ref68106474"/>
      <w:r>
        <w:rPr>
          <w:b/>
          <w:szCs w:val="28"/>
        </w:rPr>
        <w:lastRenderedPageBreak/>
        <w:t xml:space="preserve"> </w:t>
      </w:r>
      <w:bookmarkStart w:id="28" w:name="_Toc141707592"/>
      <w:r w:rsidR="00810B70" w:rsidRPr="00985AEE">
        <w:rPr>
          <w:b/>
          <w:szCs w:val="28"/>
        </w:rPr>
        <w:t>СВИДЕТЕЛЬСТВО О ПРИЕМКЕ</w:t>
      </w:r>
      <w:bookmarkEnd w:id="27"/>
      <w:bookmarkEnd w:id="28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273F87" w:rsidRDefault="00273F87" w:rsidP="00273F87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Картридж водяного фильтра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E21D2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</w:t>
      </w:r>
      <w:r w:rsidR="00273F87" w:rsidRPr="00273F87">
        <w:rPr>
          <w:sz w:val="22"/>
          <w:szCs w:val="22"/>
        </w:rPr>
        <w:t>ROKC00FLT2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29" w:name="_Toc395185184"/>
      <w:bookmarkEnd w:id="29"/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4170759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22918" w:rsidRDefault="00E22918" w:rsidP="000D237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 xml:space="preserve">При выводе </w:t>
      </w:r>
      <w:r w:rsidR="000D2374">
        <w:rPr>
          <w:rFonts w:eastAsia="Calibri"/>
          <w:sz w:val="22"/>
          <w:szCs w:val="22"/>
          <w:lang w:eastAsia="en-US"/>
        </w:rPr>
        <w:t>картриджа</w:t>
      </w:r>
      <w:r w:rsidRPr="00E22918">
        <w:rPr>
          <w:rFonts w:eastAsia="Calibri"/>
          <w:sz w:val="22"/>
          <w:szCs w:val="22"/>
          <w:lang w:eastAsia="en-US"/>
        </w:rPr>
        <w:t xml:space="preserve"> из эксплуатации необходимо </w:t>
      </w:r>
      <w:r w:rsidR="000D2374">
        <w:rPr>
          <w:rFonts w:eastAsia="Calibri"/>
          <w:sz w:val="22"/>
          <w:szCs w:val="22"/>
          <w:lang w:eastAsia="en-US"/>
        </w:rPr>
        <w:t xml:space="preserve">его </w:t>
      </w:r>
      <w:r w:rsidRPr="00E22918">
        <w:rPr>
          <w:rFonts w:eastAsia="Calibri"/>
          <w:sz w:val="22"/>
          <w:szCs w:val="22"/>
          <w:lang w:eastAsia="en-US"/>
        </w:rPr>
        <w:t xml:space="preserve">обезвредить. </w:t>
      </w:r>
    </w:p>
    <w:p w:rsidR="008735C8" w:rsidRDefault="00E22918" w:rsidP="005B31A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22918">
        <w:rPr>
          <w:rFonts w:eastAsia="Calibri"/>
          <w:sz w:val="22"/>
          <w:szCs w:val="22"/>
          <w:lang w:eastAsia="en-US"/>
        </w:rPr>
        <w:t>Сортировка и утилизация данных материалов должны выполнять в соответствии с действующими стандартами.</w:t>
      </w:r>
    </w:p>
    <w:p w:rsidR="005B31A7" w:rsidRDefault="005B31A7" w:rsidP="005B31A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5B31A7" w:rsidRDefault="005B31A7" w:rsidP="005B31A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5B31A7" w:rsidRPr="00985AEE" w:rsidRDefault="005B31A7" w:rsidP="005B31A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3" w:name="_Toc14170759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5B31A7" w:rsidRDefault="005B31A7" w:rsidP="005B31A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ПРЕДУПРЕЖДЕНИЕ</w:t>
      </w:r>
    </w:p>
    <w:p w:rsidR="005B31A7" w:rsidRPr="009E0337" w:rsidRDefault="005B31A7" w:rsidP="005B31A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5B31A7" w:rsidRDefault="005B31A7" w:rsidP="005B31A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F7810B9" wp14:editId="7C264CA4">
            <wp:extent cx="617517" cy="540306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1A7" w:rsidRPr="004158E2" w:rsidRDefault="005B31A7" w:rsidP="005B31A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4170759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5B31A7" w:rsidRDefault="005B31A7" w:rsidP="005B31A7">
      <w:pPr>
        <w:ind w:firstLine="720"/>
        <w:jc w:val="both"/>
        <w:rPr>
          <w:sz w:val="22"/>
          <w:szCs w:val="22"/>
        </w:rPr>
      </w:pPr>
    </w:p>
    <w:p w:rsidR="005B31A7" w:rsidRPr="004F3DF4" w:rsidRDefault="005B31A7" w:rsidP="005B31A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5B31A7" w:rsidRDefault="005B31A7" w:rsidP="005B31A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B31A7" w:rsidRPr="008735C8" w:rsidRDefault="005B31A7" w:rsidP="005B31A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120E7D" w:rsidRPr="00022877" w:rsidRDefault="00810B70" w:rsidP="005B31A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sz w:val="22"/>
          <w:szCs w:val="22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810B70" w:rsidRPr="00985AEE" w:rsidRDefault="005B31A7" w:rsidP="005B31A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7513" w:hanging="6662"/>
        <w:jc w:val="center"/>
        <w:outlineLvl w:val="1"/>
        <w:rPr>
          <w:rFonts w:eastAsia="Arial Unicode MS"/>
          <w:b/>
          <w:bCs/>
          <w:szCs w:val="28"/>
        </w:rPr>
      </w:pPr>
      <w:bookmarkStart w:id="35" w:name="_Toc141707596"/>
      <w:r>
        <w:rPr>
          <w:rFonts w:eastAsia="Arial Unicode MS"/>
          <w:b/>
          <w:bCs/>
          <w:szCs w:val="28"/>
        </w:rPr>
        <w:t>10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36" w:name="_Ref67997869"/>
      <w:bookmarkStart w:id="37" w:name="_Ref68106497"/>
      <w:bookmarkStart w:id="38" w:name="_Ref70418185"/>
      <w:bookmarkStart w:id="39" w:name="_Ref71107481"/>
      <w:r w:rsidR="00810B70"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6"/>
      <w:bookmarkEnd w:id="37"/>
      <w:bookmarkEnd w:id="38"/>
      <w:bookmarkEnd w:id="39"/>
      <w:bookmarkEnd w:id="3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DA6B05" w:rsidRPr="00DA6B05" w:rsidRDefault="00DA6B05" w:rsidP="00DA6B05">
      <w:pPr>
        <w:pStyle w:val="21"/>
        <w:spacing w:line="276" w:lineRule="auto"/>
        <w:jc w:val="left"/>
        <w:rPr>
          <w:sz w:val="22"/>
          <w:szCs w:val="22"/>
        </w:rPr>
      </w:pPr>
      <w:bookmarkStart w:id="40" w:name="_Toc14172323"/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5B31A7" w:rsidRDefault="005B31A7" w:rsidP="005761A3">
      <w:pPr>
        <w:pStyle w:val="21"/>
        <w:spacing w:line="360" w:lineRule="auto"/>
        <w:jc w:val="left"/>
        <w:rPr>
          <w:sz w:val="20"/>
        </w:rPr>
      </w:pPr>
    </w:p>
    <w:p w:rsidR="005B31A7" w:rsidRDefault="005B31A7" w:rsidP="005761A3">
      <w:pPr>
        <w:pStyle w:val="21"/>
        <w:spacing w:line="360" w:lineRule="auto"/>
        <w:jc w:val="left"/>
        <w:rPr>
          <w:sz w:val="20"/>
        </w:rPr>
      </w:pPr>
    </w:p>
    <w:p w:rsidR="005B31A7" w:rsidRDefault="005B31A7" w:rsidP="005761A3">
      <w:pPr>
        <w:pStyle w:val="21"/>
        <w:spacing w:line="360" w:lineRule="auto"/>
        <w:jc w:val="left"/>
        <w:rPr>
          <w:sz w:val="20"/>
        </w:rPr>
      </w:pPr>
    </w:p>
    <w:p w:rsidR="005B31A7" w:rsidRPr="00917057" w:rsidRDefault="005B31A7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FB64BC" w:rsidRDefault="00FB64BC" w:rsidP="005761A3">
      <w:pPr>
        <w:pStyle w:val="21"/>
        <w:spacing w:line="360" w:lineRule="auto"/>
        <w:jc w:val="left"/>
        <w:rPr>
          <w:sz w:val="20"/>
        </w:rPr>
      </w:pPr>
    </w:p>
    <w:p w:rsidR="00FB64BC" w:rsidRDefault="00FB64BC" w:rsidP="005761A3">
      <w:pPr>
        <w:pStyle w:val="21"/>
        <w:spacing w:line="360" w:lineRule="auto"/>
        <w:jc w:val="left"/>
        <w:rPr>
          <w:sz w:val="20"/>
        </w:rPr>
      </w:pPr>
    </w:p>
    <w:p w:rsidR="003D000C" w:rsidRPr="003D000C" w:rsidRDefault="003D000C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17057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Toc141707597"/>
      <w:r w:rsidRPr="003D000C">
        <w:rPr>
          <w:rFonts w:eastAsia="Arial Unicode MS"/>
          <w:b/>
          <w:bCs/>
          <w:szCs w:val="28"/>
        </w:rPr>
        <w:t>ХРАНЕНИЕ</w:t>
      </w:r>
      <w:bookmarkEnd w:id="41"/>
    </w:p>
    <w:p w:rsidR="003D000C" w:rsidRDefault="003D000C" w:rsidP="003D000C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3D000C" w:rsidRPr="00F05C20" w:rsidTr="004568A6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D000C" w:rsidRPr="00F05C20" w:rsidTr="004568A6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000C" w:rsidRPr="00F05C20" w:rsidTr="004568A6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0326D8" w:rsidRPr="00F05C20" w:rsidTr="004568A6">
        <w:trPr>
          <w:trHeight w:val="387"/>
        </w:trPr>
        <w:tc>
          <w:tcPr>
            <w:tcW w:w="1341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0326D8" w:rsidRPr="00F05C20" w:rsidRDefault="000326D8" w:rsidP="004568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1E45FC" w:rsidRPr="00CA297F" w:rsidRDefault="00CA297F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2" w:name="_Toc141707598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0"/>
      <w:bookmarkEnd w:id="42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5642FA" w:rsidRDefault="005642FA" w:rsidP="008D3C6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3"/>
      <w:footerReference w:type="first" r:id="rId2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4D7" w:rsidRDefault="00DF74D7">
      <w:r>
        <w:separator/>
      </w:r>
    </w:p>
  </w:endnote>
  <w:endnote w:type="continuationSeparator" w:id="0">
    <w:p w:rsidR="00DF74D7" w:rsidRDefault="00DF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-Regular">
    <w:altName w:val="Times New Roman"/>
    <w:panose1 w:val="00000000000000000000"/>
    <w:charset w:val="00"/>
    <w:family w:val="roman"/>
    <w:notTrueType/>
    <w:pitch w:val="default"/>
  </w:font>
  <w:font w:name="MyriadPro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4D7" w:rsidRDefault="00DF74D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74D7" w:rsidRDefault="00DF74D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4D7" w:rsidRDefault="00DF74D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F74D7" w:rsidRDefault="00DF74D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F74D7" w:rsidRDefault="00DF74D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F74D7" w:rsidRDefault="00DF74D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4D7" w:rsidRDefault="00DF74D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4D7" w:rsidRDefault="00DF74D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308610</wp:posOffset>
              </wp:positionH>
              <wp:positionV relativeFrom="page">
                <wp:posOffset>296545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Pr="00B7687E" w:rsidRDefault="00DF74D7" w:rsidP="00116614">
                              <w:pPr>
                                <w:jc w:val="center"/>
                              </w:pPr>
                              <w:r w:rsidRPr="0041299A">
                                <w:rPr>
                                  <w:b/>
                                  <w:sz w:val="22"/>
                                  <w:szCs w:val="22"/>
                                </w:rPr>
                                <w:t>ROKC00FLT2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Pr="00ED1531" w:rsidRDefault="00DF74D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6B9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Pr="00ED1531" w:rsidRDefault="00DF74D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34"/>
                            <a:ext cx="2835" cy="1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74D7" w:rsidRPr="00961F53" w:rsidRDefault="00DF74D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900BE">
                                <w:rPr>
                                  <w:sz w:val="22"/>
                                  <w:szCs w:val="22"/>
                                </w:rPr>
                                <w:t>Atlas Filtri (HKH WATERS)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F74D7" w:rsidRDefault="00DF74D7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КАРТРИДЖ ВОДЯНОГО ФИЛЬТРА ПРОМЫШЛЕННОГО НАЗНАЧЕНИЯ </w:t>
                              </w:r>
                              <w:r w:rsidRPr="0041299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ROKC00FLT2 </w:t>
                              </w:r>
                            </w:p>
                            <w:p w:rsidR="00DF74D7" w:rsidRPr="00B160C5" w:rsidRDefault="00DF74D7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DF74D7" w:rsidRPr="00613EFB" w:rsidRDefault="00DF74D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.3pt;margin-top:23.3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F74D7" w:rsidRPr="00B7687E" w:rsidRDefault="00DF74D7" w:rsidP="00116614">
                        <w:pPr>
                          <w:jc w:val="center"/>
                        </w:pPr>
                        <w:r w:rsidRPr="0041299A">
                          <w:rPr>
                            <w:b/>
                            <w:sz w:val="22"/>
                            <w:szCs w:val="22"/>
                          </w:rPr>
                          <w:t>ROKC00FLT2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F74D7" w:rsidRPr="00ED1531" w:rsidRDefault="00DF74D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36B9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F74D7" w:rsidRPr="00ED1531" w:rsidRDefault="00DF74D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34;width:2835;height:1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F74D7" w:rsidRPr="00961F53" w:rsidRDefault="00DF74D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900BE">
                          <w:rPr>
                            <w:sz w:val="22"/>
                            <w:szCs w:val="22"/>
                          </w:rPr>
                          <w:t>Atlas Filtri (HKH WATERS)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F74D7" w:rsidRDefault="00DF74D7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КАРТРИДЖ ВОДЯНОГО ФИЛЬТРА ПРОМЫШЛЕННОГО НАЗНАЧЕНИЯ </w:t>
                        </w:r>
                        <w:r w:rsidRPr="0041299A">
                          <w:rPr>
                            <w:b/>
                            <w:sz w:val="18"/>
                            <w:szCs w:val="18"/>
                          </w:rPr>
                          <w:t xml:space="preserve">ROKC00FLT2 </w:t>
                        </w:r>
                      </w:p>
                      <w:p w:rsidR="00DF74D7" w:rsidRPr="00B160C5" w:rsidRDefault="00DF74D7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DF74D7" w:rsidRPr="00613EFB" w:rsidRDefault="00DF74D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4D7" w:rsidRDefault="00DF74D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Pr="00AF301F" w:rsidRDefault="00DF74D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6B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Pr="00ED4E00" w:rsidRDefault="00DF74D7" w:rsidP="007C48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1299A">
                                <w:rPr>
                                  <w:b/>
                                  <w:sz w:val="22"/>
                                  <w:szCs w:val="22"/>
                                </w:rPr>
                                <w:t>ROKC00FLT2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F74D7" w:rsidRPr="00C23BB2" w:rsidRDefault="00DF74D7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F74D7" w:rsidRPr="00EC2FF5" w:rsidRDefault="00DF74D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F74D7" w:rsidRPr="00AF301F" w:rsidRDefault="00DF74D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36B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F74D7" w:rsidRPr="00ED4E00" w:rsidRDefault="00DF74D7" w:rsidP="007C48E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1299A">
                          <w:rPr>
                            <w:b/>
                            <w:sz w:val="22"/>
                            <w:szCs w:val="22"/>
                          </w:rPr>
                          <w:t>ROKC00FLT2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F74D7" w:rsidRPr="00C23BB2" w:rsidRDefault="00DF74D7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F74D7" w:rsidRPr="00EC2FF5" w:rsidRDefault="00DF74D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4D7" w:rsidRDefault="00DF74D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Default="00DF74D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Pr="00AF301F" w:rsidRDefault="00DF74D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36B9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74D7" w:rsidRPr="00ED4E00" w:rsidRDefault="00DF74D7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1299A">
                                <w:rPr>
                                  <w:b/>
                                  <w:sz w:val="22"/>
                                  <w:szCs w:val="22"/>
                                </w:rPr>
                                <w:t>ROKC00FLT2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F74D7" w:rsidRPr="0021626D" w:rsidRDefault="00DF74D7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EAsg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CncAEA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F74D7" w:rsidRDefault="00DF74D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F74D7" w:rsidRPr="00AF301F" w:rsidRDefault="00DF74D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36B9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F74D7" w:rsidRPr="00ED4E00" w:rsidRDefault="00DF74D7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1299A">
                          <w:rPr>
                            <w:b/>
                            <w:sz w:val="22"/>
                            <w:szCs w:val="22"/>
                          </w:rPr>
                          <w:t>ROKC00FLT2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F74D7" w:rsidRPr="0021626D" w:rsidRDefault="00DF74D7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4D7" w:rsidRDefault="00DF74D7">
      <w:r>
        <w:separator/>
      </w:r>
    </w:p>
  </w:footnote>
  <w:footnote w:type="continuationSeparator" w:id="0">
    <w:p w:rsidR="00DF74D7" w:rsidRDefault="00DF7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4D7" w:rsidRDefault="00DF74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74D7" w:rsidRDefault="00DF74D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3262"/>
    <w:multiLevelType w:val="hybridMultilevel"/>
    <w:tmpl w:val="8C447992"/>
    <w:lvl w:ilvl="0" w:tplc="30B6432E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455F9B"/>
    <w:multiLevelType w:val="hybridMultilevel"/>
    <w:tmpl w:val="C0A067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FF575D"/>
    <w:multiLevelType w:val="hybridMultilevel"/>
    <w:tmpl w:val="86862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71A68"/>
    <w:multiLevelType w:val="hybridMultilevel"/>
    <w:tmpl w:val="7BF0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E1958B8"/>
    <w:multiLevelType w:val="hybridMultilevel"/>
    <w:tmpl w:val="BD52A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D35124"/>
    <w:multiLevelType w:val="hybridMultilevel"/>
    <w:tmpl w:val="3C6C73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BB32B20"/>
    <w:multiLevelType w:val="hybridMultilevel"/>
    <w:tmpl w:val="C0A067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5B4A91"/>
    <w:multiLevelType w:val="hybridMultilevel"/>
    <w:tmpl w:val="9E90A4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802695"/>
    <w:multiLevelType w:val="hybridMultilevel"/>
    <w:tmpl w:val="922890B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4FB75514"/>
    <w:multiLevelType w:val="hybridMultilevel"/>
    <w:tmpl w:val="2CC4BA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81D48"/>
    <w:multiLevelType w:val="hybridMultilevel"/>
    <w:tmpl w:val="25F8F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3" w15:restartNumberingAfterBreak="0">
    <w:nsid w:val="65720703"/>
    <w:multiLevelType w:val="hybridMultilevel"/>
    <w:tmpl w:val="65E8E9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EB029F4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797E2837"/>
    <w:multiLevelType w:val="hybridMultilevel"/>
    <w:tmpl w:val="823E0CAE"/>
    <w:lvl w:ilvl="0" w:tplc="1D8A7F3C">
      <w:numFmt w:val="bullet"/>
      <w:lvlText w:val="•"/>
      <w:lvlJc w:val="left"/>
      <w:pPr>
        <w:ind w:left="720" w:hanging="360"/>
      </w:pPr>
      <w:rPr>
        <w:rFonts w:ascii="Times New Roman" w:eastAsia="MyriadPro-Light" w:hAnsi="Times New Roman" w:cs="Times New Roman" w:hint="default"/>
        <w:color w:val="000000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E36EA"/>
    <w:multiLevelType w:val="hybridMultilevel"/>
    <w:tmpl w:val="F5EA95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4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11"/>
  </w:num>
  <w:num w:numId="10">
    <w:abstractNumId w:val="5"/>
  </w:num>
  <w:num w:numId="11">
    <w:abstractNumId w:val="13"/>
  </w:num>
  <w:num w:numId="12">
    <w:abstractNumId w:val="6"/>
  </w:num>
  <w:num w:numId="13">
    <w:abstractNumId w:val="9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22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D00"/>
    <w:rsid w:val="000120D4"/>
    <w:rsid w:val="000141AA"/>
    <w:rsid w:val="0002003C"/>
    <w:rsid w:val="00021FB1"/>
    <w:rsid w:val="00022877"/>
    <w:rsid w:val="000234A9"/>
    <w:rsid w:val="00030483"/>
    <w:rsid w:val="000326D8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3A6"/>
    <w:rsid w:val="00072490"/>
    <w:rsid w:val="0007255A"/>
    <w:rsid w:val="00072B9E"/>
    <w:rsid w:val="00073C25"/>
    <w:rsid w:val="0007758D"/>
    <w:rsid w:val="000779F8"/>
    <w:rsid w:val="00077DCE"/>
    <w:rsid w:val="000836DD"/>
    <w:rsid w:val="00086645"/>
    <w:rsid w:val="000866B9"/>
    <w:rsid w:val="00087BD2"/>
    <w:rsid w:val="0009526F"/>
    <w:rsid w:val="00096BD7"/>
    <w:rsid w:val="000A18E9"/>
    <w:rsid w:val="000A3D50"/>
    <w:rsid w:val="000A4952"/>
    <w:rsid w:val="000A6B98"/>
    <w:rsid w:val="000A71A6"/>
    <w:rsid w:val="000B0960"/>
    <w:rsid w:val="000B2A0A"/>
    <w:rsid w:val="000B4C05"/>
    <w:rsid w:val="000B76EC"/>
    <w:rsid w:val="000B7CBA"/>
    <w:rsid w:val="000C0EDB"/>
    <w:rsid w:val="000C56B7"/>
    <w:rsid w:val="000C74A2"/>
    <w:rsid w:val="000D2374"/>
    <w:rsid w:val="000D2E2C"/>
    <w:rsid w:val="000D3915"/>
    <w:rsid w:val="000D4A91"/>
    <w:rsid w:val="000D6B18"/>
    <w:rsid w:val="000E35B4"/>
    <w:rsid w:val="000E4DE5"/>
    <w:rsid w:val="000E6232"/>
    <w:rsid w:val="000E62F4"/>
    <w:rsid w:val="000E638C"/>
    <w:rsid w:val="000E6411"/>
    <w:rsid w:val="000F09BC"/>
    <w:rsid w:val="000F1BE6"/>
    <w:rsid w:val="000F2166"/>
    <w:rsid w:val="000F277D"/>
    <w:rsid w:val="000F2CFF"/>
    <w:rsid w:val="000F2F92"/>
    <w:rsid w:val="000F45EC"/>
    <w:rsid w:val="000F4F6B"/>
    <w:rsid w:val="000F7DEF"/>
    <w:rsid w:val="001000D0"/>
    <w:rsid w:val="00100831"/>
    <w:rsid w:val="00104297"/>
    <w:rsid w:val="00107C5C"/>
    <w:rsid w:val="001128D0"/>
    <w:rsid w:val="001142E2"/>
    <w:rsid w:val="00116614"/>
    <w:rsid w:val="0011686F"/>
    <w:rsid w:val="00117ADC"/>
    <w:rsid w:val="00120AA3"/>
    <w:rsid w:val="00120E7D"/>
    <w:rsid w:val="00122066"/>
    <w:rsid w:val="0012781E"/>
    <w:rsid w:val="00127EE8"/>
    <w:rsid w:val="001329B4"/>
    <w:rsid w:val="00133E55"/>
    <w:rsid w:val="001352F7"/>
    <w:rsid w:val="00135C40"/>
    <w:rsid w:val="00136FCE"/>
    <w:rsid w:val="00140E64"/>
    <w:rsid w:val="001411B9"/>
    <w:rsid w:val="00142106"/>
    <w:rsid w:val="0014488C"/>
    <w:rsid w:val="00151252"/>
    <w:rsid w:val="001526DE"/>
    <w:rsid w:val="001537C4"/>
    <w:rsid w:val="00154925"/>
    <w:rsid w:val="00155258"/>
    <w:rsid w:val="00156D4D"/>
    <w:rsid w:val="001570C1"/>
    <w:rsid w:val="001575B3"/>
    <w:rsid w:val="00160D47"/>
    <w:rsid w:val="00161B8D"/>
    <w:rsid w:val="00161CEE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03A4"/>
    <w:rsid w:val="00191F71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2C5"/>
    <w:rsid w:val="001D0A1A"/>
    <w:rsid w:val="001D546D"/>
    <w:rsid w:val="001D56EC"/>
    <w:rsid w:val="001D5A67"/>
    <w:rsid w:val="001E217D"/>
    <w:rsid w:val="001E2E2E"/>
    <w:rsid w:val="001E382F"/>
    <w:rsid w:val="001E45FC"/>
    <w:rsid w:val="001E6CB5"/>
    <w:rsid w:val="001F25DC"/>
    <w:rsid w:val="001F6A6B"/>
    <w:rsid w:val="001F7419"/>
    <w:rsid w:val="001F7544"/>
    <w:rsid w:val="001F76E9"/>
    <w:rsid w:val="0020313D"/>
    <w:rsid w:val="00204176"/>
    <w:rsid w:val="002060BE"/>
    <w:rsid w:val="0020734A"/>
    <w:rsid w:val="002126A7"/>
    <w:rsid w:val="00212791"/>
    <w:rsid w:val="00214D4D"/>
    <w:rsid w:val="0021626D"/>
    <w:rsid w:val="00216ED8"/>
    <w:rsid w:val="00217EC0"/>
    <w:rsid w:val="00220701"/>
    <w:rsid w:val="00220DB7"/>
    <w:rsid w:val="00220DC9"/>
    <w:rsid w:val="00223411"/>
    <w:rsid w:val="002239DC"/>
    <w:rsid w:val="002249DA"/>
    <w:rsid w:val="002322B2"/>
    <w:rsid w:val="002329D0"/>
    <w:rsid w:val="00232B45"/>
    <w:rsid w:val="002332A6"/>
    <w:rsid w:val="00234107"/>
    <w:rsid w:val="00234174"/>
    <w:rsid w:val="0023535B"/>
    <w:rsid w:val="002357BD"/>
    <w:rsid w:val="00236B93"/>
    <w:rsid w:val="002412F9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706"/>
    <w:rsid w:val="00266E38"/>
    <w:rsid w:val="002672F9"/>
    <w:rsid w:val="00270D56"/>
    <w:rsid w:val="00273F87"/>
    <w:rsid w:val="00276037"/>
    <w:rsid w:val="00276E12"/>
    <w:rsid w:val="00277A96"/>
    <w:rsid w:val="00282779"/>
    <w:rsid w:val="0028312A"/>
    <w:rsid w:val="00283BBE"/>
    <w:rsid w:val="00285B60"/>
    <w:rsid w:val="002908B7"/>
    <w:rsid w:val="00290A2E"/>
    <w:rsid w:val="00290B9E"/>
    <w:rsid w:val="00292729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0FD"/>
    <w:rsid w:val="002C2364"/>
    <w:rsid w:val="002C241F"/>
    <w:rsid w:val="002C2F6B"/>
    <w:rsid w:val="002C44E0"/>
    <w:rsid w:val="002C505D"/>
    <w:rsid w:val="002C7265"/>
    <w:rsid w:val="002E275A"/>
    <w:rsid w:val="002E37F7"/>
    <w:rsid w:val="002E4603"/>
    <w:rsid w:val="002E7AB6"/>
    <w:rsid w:val="002F1523"/>
    <w:rsid w:val="002F20DA"/>
    <w:rsid w:val="002F2A24"/>
    <w:rsid w:val="002F52F0"/>
    <w:rsid w:val="002F6419"/>
    <w:rsid w:val="002F79FC"/>
    <w:rsid w:val="002F7C64"/>
    <w:rsid w:val="00302403"/>
    <w:rsid w:val="00303638"/>
    <w:rsid w:val="00304CCB"/>
    <w:rsid w:val="003066A5"/>
    <w:rsid w:val="00307A79"/>
    <w:rsid w:val="00310408"/>
    <w:rsid w:val="00311219"/>
    <w:rsid w:val="00313C54"/>
    <w:rsid w:val="00317CD4"/>
    <w:rsid w:val="003204A4"/>
    <w:rsid w:val="00321CE1"/>
    <w:rsid w:val="00326079"/>
    <w:rsid w:val="00327FB8"/>
    <w:rsid w:val="003300FE"/>
    <w:rsid w:val="0033105A"/>
    <w:rsid w:val="00331F6E"/>
    <w:rsid w:val="00340A6A"/>
    <w:rsid w:val="00342580"/>
    <w:rsid w:val="0034308F"/>
    <w:rsid w:val="00343FCA"/>
    <w:rsid w:val="00344173"/>
    <w:rsid w:val="00353F3F"/>
    <w:rsid w:val="0036188A"/>
    <w:rsid w:val="00362703"/>
    <w:rsid w:val="003631A3"/>
    <w:rsid w:val="0036614F"/>
    <w:rsid w:val="003674CD"/>
    <w:rsid w:val="003709C4"/>
    <w:rsid w:val="00371DD6"/>
    <w:rsid w:val="00371E72"/>
    <w:rsid w:val="00372A29"/>
    <w:rsid w:val="00372CA8"/>
    <w:rsid w:val="00372FAA"/>
    <w:rsid w:val="00374F5A"/>
    <w:rsid w:val="003757ED"/>
    <w:rsid w:val="0037629D"/>
    <w:rsid w:val="00377DB0"/>
    <w:rsid w:val="00383069"/>
    <w:rsid w:val="0038325A"/>
    <w:rsid w:val="00386189"/>
    <w:rsid w:val="00386ADC"/>
    <w:rsid w:val="00387F09"/>
    <w:rsid w:val="00391370"/>
    <w:rsid w:val="00393B96"/>
    <w:rsid w:val="003964AD"/>
    <w:rsid w:val="003A15A7"/>
    <w:rsid w:val="003A39E9"/>
    <w:rsid w:val="003A3C8A"/>
    <w:rsid w:val="003A5A81"/>
    <w:rsid w:val="003A5F2C"/>
    <w:rsid w:val="003A68B1"/>
    <w:rsid w:val="003B1D6F"/>
    <w:rsid w:val="003B7B77"/>
    <w:rsid w:val="003C165B"/>
    <w:rsid w:val="003C26F5"/>
    <w:rsid w:val="003C5B6A"/>
    <w:rsid w:val="003D000C"/>
    <w:rsid w:val="003D0C92"/>
    <w:rsid w:val="003D13A1"/>
    <w:rsid w:val="003D5497"/>
    <w:rsid w:val="003D55AE"/>
    <w:rsid w:val="003D5A18"/>
    <w:rsid w:val="003E02FC"/>
    <w:rsid w:val="003E3AD4"/>
    <w:rsid w:val="003E4C0A"/>
    <w:rsid w:val="003E5588"/>
    <w:rsid w:val="003E584B"/>
    <w:rsid w:val="003F084F"/>
    <w:rsid w:val="003F28A1"/>
    <w:rsid w:val="003F2BC4"/>
    <w:rsid w:val="003F5D91"/>
    <w:rsid w:val="003F759B"/>
    <w:rsid w:val="004106D7"/>
    <w:rsid w:val="00410EC8"/>
    <w:rsid w:val="00411639"/>
    <w:rsid w:val="0041299A"/>
    <w:rsid w:val="00414963"/>
    <w:rsid w:val="0041528E"/>
    <w:rsid w:val="004158E2"/>
    <w:rsid w:val="0041611C"/>
    <w:rsid w:val="00423512"/>
    <w:rsid w:val="00430C04"/>
    <w:rsid w:val="00437185"/>
    <w:rsid w:val="0044035E"/>
    <w:rsid w:val="00440E7C"/>
    <w:rsid w:val="00441427"/>
    <w:rsid w:val="00441553"/>
    <w:rsid w:val="004502D6"/>
    <w:rsid w:val="004520F3"/>
    <w:rsid w:val="00455E74"/>
    <w:rsid w:val="004568A6"/>
    <w:rsid w:val="00461EC4"/>
    <w:rsid w:val="00461F7D"/>
    <w:rsid w:val="0046260F"/>
    <w:rsid w:val="00463B76"/>
    <w:rsid w:val="0046414B"/>
    <w:rsid w:val="00465B70"/>
    <w:rsid w:val="0048313C"/>
    <w:rsid w:val="004831AA"/>
    <w:rsid w:val="00485C35"/>
    <w:rsid w:val="00490E06"/>
    <w:rsid w:val="0049482B"/>
    <w:rsid w:val="00494B19"/>
    <w:rsid w:val="00495990"/>
    <w:rsid w:val="00496556"/>
    <w:rsid w:val="004965E7"/>
    <w:rsid w:val="004968BA"/>
    <w:rsid w:val="004A14D0"/>
    <w:rsid w:val="004A41CB"/>
    <w:rsid w:val="004A6CE1"/>
    <w:rsid w:val="004B25C2"/>
    <w:rsid w:val="004B35A4"/>
    <w:rsid w:val="004B388B"/>
    <w:rsid w:val="004B6A5F"/>
    <w:rsid w:val="004B6F5E"/>
    <w:rsid w:val="004B7CE8"/>
    <w:rsid w:val="004C01EC"/>
    <w:rsid w:val="004C1297"/>
    <w:rsid w:val="004C25CF"/>
    <w:rsid w:val="004C329E"/>
    <w:rsid w:val="004C7BAF"/>
    <w:rsid w:val="004D3B13"/>
    <w:rsid w:val="004D4967"/>
    <w:rsid w:val="004D4B99"/>
    <w:rsid w:val="004D5533"/>
    <w:rsid w:val="004E16E5"/>
    <w:rsid w:val="004E1841"/>
    <w:rsid w:val="004E1C4B"/>
    <w:rsid w:val="004E20AA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945"/>
    <w:rsid w:val="00505AFE"/>
    <w:rsid w:val="00506779"/>
    <w:rsid w:val="005124A6"/>
    <w:rsid w:val="00515C41"/>
    <w:rsid w:val="00515C78"/>
    <w:rsid w:val="00516150"/>
    <w:rsid w:val="00520382"/>
    <w:rsid w:val="00520C01"/>
    <w:rsid w:val="00525949"/>
    <w:rsid w:val="005317F7"/>
    <w:rsid w:val="00531B53"/>
    <w:rsid w:val="0053694F"/>
    <w:rsid w:val="005373DB"/>
    <w:rsid w:val="00537785"/>
    <w:rsid w:val="005411CB"/>
    <w:rsid w:val="00543095"/>
    <w:rsid w:val="005434A3"/>
    <w:rsid w:val="0054595A"/>
    <w:rsid w:val="0055100D"/>
    <w:rsid w:val="00552213"/>
    <w:rsid w:val="00553736"/>
    <w:rsid w:val="00554566"/>
    <w:rsid w:val="00554CFA"/>
    <w:rsid w:val="00562341"/>
    <w:rsid w:val="005642FA"/>
    <w:rsid w:val="00571683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1903"/>
    <w:rsid w:val="005B31A7"/>
    <w:rsid w:val="005B3C61"/>
    <w:rsid w:val="005B51AB"/>
    <w:rsid w:val="005C45C8"/>
    <w:rsid w:val="005D0574"/>
    <w:rsid w:val="005D0D6A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0251"/>
    <w:rsid w:val="00601691"/>
    <w:rsid w:val="00601705"/>
    <w:rsid w:val="006034EB"/>
    <w:rsid w:val="0060423E"/>
    <w:rsid w:val="006070F9"/>
    <w:rsid w:val="006078DB"/>
    <w:rsid w:val="00613F0A"/>
    <w:rsid w:val="006145EC"/>
    <w:rsid w:val="00615E65"/>
    <w:rsid w:val="00616764"/>
    <w:rsid w:val="00617376"/>
    <w:rsid w:val="00622EB1"/>
    <w:rsid w:val="00634677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7202"/>
    <w:rsid w:val="0067315B"/>
    <w:rsid w:val="0067417F"/>
    <w:rsid w:val="00674248"/>
    <w:rsid w:val="006753A5"/>
    <w:rsid w:val="00676DCB"/>
    <w:rsid w:val="00676FAA"/>
    <w:rsid w:val="00684159"/>
    <w:rsid w:val="00684459"/>
    <w:rsid w:val="006866EC"/>
    <w:rsid w:val="00687F0A"/>
    <w:rsid w:val="006912EC"/>
    <w:rsid w:val="00692300"/>
    <w:rsid w:val="00695219"/>
    <w:rsid w:val="0069594D"/>
    <w:rsid w:val="00696762"/>
    <w:rsid w:val="00696933"/>
    <w:rsid w:val="00697856"/>
    <w:rsid w:val="006A4752"/>
    <w:rsid w:val="006A513A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1C0E"/>
    <w:rsid w:val="006C21F1"/>
    <w:rsid w:val="006C562A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493"/>
    <w:rsid w:val="006F0629"/>
    <w:rsid w:val="006F3EF9"/>
    <w:rsid w:val="006F412D"/>
    <w:rsid w:val="006F4CFD"/>
    <w:rsid w:val="006F4D99"/>
    <w:rsid w:val="006F566E"/>
    <w:rsid w:val="006F56DE"/>
    <w:rsid w:val="006F5E19"/>
    <w:rsid w:val="00702FBC"/>
    <w:rsid w:val="00704879"/>
    <w:rsid w:val="007048A5"/>
    <w:rsid w:val="0070650B"/>
    <w:rsid w:val="00712093"/>
    <w:rsid w:val="00712C28"/>
    <w:rsid w:val="00717E6A"/>
    <w:rsid w:val="0072000D"/>
    <w:rsid w:val="007218A6"/>
    <w:rsid w:val="0072268B"/>
    <w:rsid w:val="0073406F"/>
    <w:rsid w:val="00735047"/>
    <w:rsid w:val="007354CD"/>
    <w:rsid w:val="0074177D"/>
    <w:rsid w:val="00741FEB"/>
    <w:rsid w:val="00742632"/>
    <w:rsid w:val="00745BD9"/>
    <w:rsid w:val="00751720"/>
    <w:rsid w:val="00751D8F"/>
    <w:rsid w:val="00751FA7"/>
    <w:rsid w:val="0075471E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00BE"/>
    <w:rsid w:val="00791FFC"/>
    <w:rsid w:val="007A04C8"/>
    <w:rsid w:val="007A04D2"/>
    <w:rsid w:val="007A0E36"/>
    <w:rsid w:val="007A240D"/>
    <w:rsid w:val="007A504B"/>
    <w:rsid w:val="007A6ADC"/>
    <w:rsid w:val="007B3104"/>
    <w:rsid w:val="007B36E9"/>
    <w:rsid w:val="007B382D"/>
    <w:rsid w:val="007B4255"/>
    <w:rsid w:val="007B4878"/>
    <w:rsid w:val="007B63C1"/>
    <w:rsid w:val="007B7E36"/>
    <w:rsid w:val="007C0D2F"/>
    <w:rsid w:val="007C2561"/>
    <w:rsid w:val="007C3240"/>
    <w:rsid w:val="007C48E7"/>
    <w:rsid w:val="007D01EE"/>
    <w:rsid w:val="007D159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04F69"/>
    <w:rsid w:val="00807E1F"/>
    <w:rsid w:val="00810B70"/>
    <w:rsid w:val="00815656"/>
    <w:rsid w:val="00816E97"/>
    <w:rsid w:val="00825A22"/>
    <w:rsid w:val="0082726B"/>
    <w:rsid w:val="00830043"/>
    <w:rsid w:val="00830725"/>
    <w:rsid w:val="0083074C"/>
    <w:rsid w:val="008334F3"/>
    <w:rsid w:val="00833E30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56730"/>
    <w:rsid w:val="00861679"/>
    <w:rsid w:val="00865FAF"/>
    <w:rsid w:val="00867F74"/>
    <w:rsid w:val="00873343"/>
    <w:rsid w:val="008735C8"/>
    <w:rsid w:val="00873F1B"/>
    <w:rsid w:val="00875A46"/>
    <w:rsid w:val="00876CCF"/>
    <w:rsid w:val="00880B6C"/>
    <w:rsid w:val="008859AF"/>
    <w:rsid w:val="00885C8C"/>
    <w:rsid w:val="00886F2E"/>
    <w:rsid w:val="0088749B"/>
    <w:rsid w:val="008914DE"/>
    <w:rsid w:val="008967EA"/>
    <w:rsid w:val="00896D69"/>
    <w:rsid w:val="00897375"/>
    <w:rsid w:val="00897EAB"/>
    <w:rsid w:val="008A112D"/>
    <w:rsid w:val="008A1856"/>
    <w:rsid w:val="008A2517"/>
    <w:rsid w:val="008A4FB2"/>
    <w:rsid w:val="008A504E"/>
    <w:rsid w:val="008A5CBB"/>
    <w:rsid w:val="008B02BB"/>
    <w:rsid w:val="008B5D4C"/>
    <w:rsid w:val="008B6917"/>
    <w:rsid w:val="008C0B53"/>
    <w:rsid w:val="008C1D31"/>
    <w:rsid w:val="008C30E1"/>
    <w:rsid w:val="008C4C53"/>
    <w:rsid w:val="008C74D9"/>
    <w:rsid w:val="008C7D1F"/>
    <w:rsid w:val="008D09DC"/>
    <w:rsid w:val="008D0BF2"/>
    <w:rsid w:val="008D3C67"/>
    <w:rsid w:val="008D43A0"/>
    <w:rsid w:val="008D4D92"/>
    <w:rsid w:val="008D5C7C"/>
    <w:rsid w:val="008D7AF3"/>
    <w:rsid w:val="008E0B73"/>
    <w:rsid w:val="008E126B"/>
    <w:rsid w:val="008E2C5E"/>
    <w:rsid w:val="008E33F4"/>
    <w:rsid w:val="008F0146"/>
    <w:rsid w:val="008F1164"/>
    <w:rsid w:val="008F2226"/>
    <w:rsid w:val="008F4219"/>
    <w:rsid w:val="008F48FA"/>
    <w:rsid w:val="008F7318"/>
    <w:rsid w:val="008F73E2"/>
    <w:rsid w:val="00900235"/>
    <w:rsid w:val="00903BA0"/>
    <w:rsid w:val="00905575"/>
    <w:rsid w:val="00912775"/>
    <w:rsid w:val="009133A8"/>
    <w:rsid w:val="00913F03"/>
    <w:rsid w:val="009148F2"/>
    <w:rsid w:val="00916F73"/>
    <w:rsid w:val="00917057"/>
    <w:rsid w:val="00920081"/>
    <w:rsid w:val="00920A46"/>
    <w:rsid w:val="009213A7"/>
    <w:rsid w:val="00922280"/>
    <w:rsid w:val="009247EF"/>
    <w:rsid w:val="009255BD"/>
    <w:rsid w:val="00925961"/>
    <w:rsid w:val="00926BC8"/>
    <w:rsid w:val="00930B0B"/>
    <w:rsid w:val="00937639"/>
    <w:rsid w:val="00941985"/>
    <w:rsid w:val="00942A3F"/>
    <w:rsid w:val="00942C81"/>
    <w:rsid w:val="00943FFD"/>
    <w:rsid w:val="00944438"/>
    <w:rsid w:val="009454F1"/>
    <w:rsid w:val="009457C2"/>
    <w:rsid w:val="00946BEE"/>
    <w:rsid w:val="00954941"/>
    <w:rsid w:val="00955739"/>
    <w:rsid w:val="00961D02"/>
    <w:rsid w:val="00961E74"/>
    <w:rsid w:val="00961EF0"/>
    <w:rsid w:val="00961F53"/>
    <w:rsid w:val="0096270C"/>
    <w:rsid w:val="00964391"/>
    <w:rsid w:val="0096571C"/>
    <w:rsid w:val="009664A9"/>
    <w:rsid w:val="00972418"/>
    <w:rsid w:val="00972823"/>
    <w:rsid w:val="0097670D"/>
    <w:rsid w:val="00982BB4"/>
    <w:rsid w:val="00984D44"/>
    <w:rsid w:val="00985AEE"/>
    <w:rsid w:val="00986491"/>
    <w:rsid w:val="00992B3E"/>
    <w:rsid w:val="00993082"/>
    <w:rsid w:val="00994EA7"/>
    <w:rsid w:val="00997AA1"/>
    <w:rsid w:val="009A02C6"/>
    <w:rsid w:val="009A063F"/>
    <w:rsid w:val="009A0CFE"/>
    <w:rsid w:val="009A179C"/>
    <w:rsid w:val="009A678C"/>
    <w:rsid w:val="009A6F3B"/>
    <w:rsid w:val="009B0F24"/>
    <w:rsid w:val="009B168A"/>
    <w:rsid w:val="009B1EC5"/>
    <w:rsid w:val="009B236D"/>
    <w:rsid w:val="009B6F0C"/>
    <w:rsid w:val="009C0126"/>
    <w:rsid w:val="009C02A1"/>
    <w:rsid w:val="009C28F0"/>
    <w:rsid w:val="009C3D6E"/>
    <w:rsid w:val="009C5B8B"/>
    <w:rsid w:val="009C63A4"/>
    <w:rsid w:val="009D22EC"/>
    <w:rsid w:val="009D300F"/>
    <w:rsid w:val="009D311A"/>
    <w:rsid w:val="009D3C9D"/>
    <w:rsid w:val="009D4342"/>
    <w:rsid w:val="009D5B4E"/>
    <w:rsid w:val="009D5F49"/>
    <w:rsid w:val="009D75C2"/>
    <w:rsid w:val="009D7B90"/>
    <w:rsid w:val="009E0337"/>
    <w:rsid w:val="009E0CAB"/>
    <w:rsid w:val="009E65AC"/>
    <w:rsid w:val="009F10F1"/>
    <w:rsid w:val="009F65B2"/>
    <w:rsid w:val="009F6B12"/>
    <w:rsid w:val="00A02ACE"/>
    <w:rsid w:val="00A02BBA"/>
    <w:rsid w:val="00A03B96"/>
    <w:rsid w:val="00A051A2"/>
    <w:rsid w:val="00A061CE"/>
    <w:rsid w:val="00A12F11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341C5"/>
    <w:rsid w:val="00A40E51"/>
    <w:rsid w:val="00A44C9F"/>
    <w:rsid w:val="00A45760"/>
    <w:rsid w:val="00A45D7D"/>
    <w:rsid w:val="00A467A0"/>
    <w:rsid w:val="00A6475E"/>
    <w:rsid w:val="00A66853"/>
    <w:rsid w:val="00A66DAA"/>
    <w:rsid w:val="00A675E6"/>
    <w:rsid w:val="00A700AE"/>
    <w:rsid w:val="00A7291A"/>
    <w:rsid w:val="00A73A0B"/>
    <w:rsid w:val="00A77C4B"/>
    <w:rsid w:val="00A8403B"/>
    <w:rsid w:val="00A87BD4"/>
    <w:rsid w:val="00A940E2"/>
    <w:rsid w:val="00A947BA"/>
    <w:rsid w:val="00A975E8"/>
    <w:rsid w:val="00AA1920"/>
    <w:rsid w:val="00AA25E9"/>
    <w:rsid w:val="00AA49DF"/>
    <w:rsid w:val="00AA72A8"/>
    <w:rsid w:val="00AB0994"/>
    <w:rsid w:val="00AB0E28"/>
    <w:rsid w:val="00AB6072"/>
    <w:rsid w:val="00AC012F"/>
    <w:rsid w:val="00AC2280"/>
    <w:rsid w:val="00AC4426"/>
    <w:rsid w:val="00AC57D5"/>
    <w:rsid w:val="00AC6E08"/>
    <w:rsid w:val="00AC78E0"/>
    <w:rsid w:val="00AC7C50"/>
    <w:rsid w:val="00AD02A8"/>
    <w:rsid w:val="00AD1917"/>
    <w:rsid w:val="00AD3509"/>
    <w:rsid w:val="00AD5581"/>
    <w:rsid w:val="00AD5E57"/>
    <w:rsid w:val="00AE0B25"/>
    <w:rsid w:val="00AE13AE"/>
    <w:rsid w:val="00AE188B"/>
    <w:rsid w:val="00AE3233"/>
    <w:rsid w:val="00AE32E1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AF65E4"/>
    <w:rsid w:val="00AF7DFA"/>
    <w:rsid w:val="00B02AA8"/>
    <w:rsid w:val="00B07116"/>
    <w:rsid w:val="00B12C58"/>
    <w:rsid w:val="00B14EA0"/>
    <w:rsid w:val="00B14F7A"/>
    <w:rsid w:val="00B160C5"/>
    <w:rsid w:val="00B169DD"/>
    <w:rsid w:val="00B209F8"/>
    <w:rsid w:val="00B21869"/>
    <w:rsid w:val="00B23BE8"/>
    <w:rsid w:val="00B23D0B"/>
    <w:rsid w:val="00B263D1"/>
    <w:rsid w:val="00B271BC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1E91"/>
    <w:rsid w:val="00B520F4"/>
    <w:rsid w:val="00B54AC8"/>
    <w:rsid w:val="00B56EDA"/>
    <w:rsid w:val="00B62A7A"/>
    <w:rsid w:val="00B64469"/>
    <w:rsid w:val="00B64F87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95AD5"/>
    <w:rsid w:val="00BA1671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0D02"/>
    <w:rsid w:val="00BE154B"/>
    <w:rsid w:val="00BE1698"/>
    <w:rsid w:val="00BE2EC8"/>
    <w:rsid w:val="00BE5248"/>
    <w:rsid w:val="00BE5A9E"/>
    <w:rsid w:val="00BE5DAA"/>
    <w:rsid w:val="00BE619C"/>
    <w:rsid w:val="00BE7F4F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3B2A"/>
    <w:rsid w:val="00C15272"/>
    <w:rsid w:val="00C16135"/>
    <w:rsid w:val="00C16256"/>
    <w:rsid w:val="00C16FE5"/>
    <w:rsid w:val="00C21E72"/>
    <w:rsid w:val="00C241C9"/>
    <w:rsid w:val="00C2508D"/>
    <w:rsid w:val="00C254C9"/>
    <w:rsid w:val="00C2699D"/>
    <w:rsid w:val="00C3102D"/>
    <w:rsid w:val="00C34708"/>
    <w:rsid w:val="00C36675"/>
    <w:rsid w:val="00C419C1"/>
    <w:rsid w:val="00C473B8"/>
    <w:rsid w:val="00C47F87"/>
    <w:rsid w:val="00C510BE"/>
    <w:rsid w:val="00C53B69"/>
    <w:rsid w:val="00C601D1"/>
    <w:rsid w:val="00C612CD"/>
    <w:rsid w:val="00C63A8D"/>
    <w:rsid w:val="00C64AF4"/>
    <w:rsid w:val="00C6577C"/>
    <w:rsid w:val="00C66856"/>
    <w:rsid w:val="00C67BC3"/>
    <w:rsid w:val="00C711E0"/>
    <w:rsid w:val="00C72D48"/>
    <w:rsid w:val="00C72E96"/>
    <w:rsid w:val="00C736B4"/>
    <w:rsid w:val="00C73D07"/>
    <w:rsid w:val="00C74B1E"/>
    <w:rsid w:val="00C76CC9"/>
    <w:rsid w:val="00C77B8A"/>
    <w:rsid w:val="00C80DC8"/>
    <w:rsid w:val="00C80E85"/>
    <w:rsid w:val="00C817E2"/>
    <w:rsid w:val="00C83A2F"/>
    <w:rsid w:val="00C85720"/>
    <w:rsid w:val="00C878DF"/>
    <w:rsid w:val="00C87EF5"/>
    <w:rsid w:val="00C87F09"/>
    <w:rsid w:val="00C90D17"/>
    <w:rsid w:val="00C91D84"/>
    <w:rsid w:val="00C9260D"/>
    <w:rsid w:val="00C93472"/>
    <w:rsid w:val="00C9369E"/>
    <w:rsid w:val="00C93D3A"/>
    <w:rsid w:val="00C94D18"/>
    <w:rsid w:val="00C94FF6"/>
    <w:rsid w:val="00C9592F"/>
    <w:rsid w:val="00C9664C"/>
    <w:rsid w:val="00C9765C"/>
    <w:rsid w:val="00CA10A9"/>
    <w:rsid w:val="00CA15C0"/>
    <w:rsid w:val="00CA2217"/>
    <w:rsid w:val="00CA256E"/>
    <w:rsid w:val="00CA297F"/>
    <w:rsid w:val="00CA339C"/>
    <w:rsid w:val="00CA4E08"/>
    <w:rsid w:val="00CA5881"/>
    <w:rsid w:val="00CA63D0"/>
    <w:rsid w:val="00CB02CF"/>
    <w:rsid w:val="00CB085B"/>
    <w:rsid w:val="00CB1861"/>
    <w:rsid w:val="00CB1AB7"/>
    <w:rsid w:val="00CB28FB"/>
    <w:rsid w:val="00CC12C8"/>
    <w:rsid w:val="00CC3F47"/>
    <w:rsid w:val="00CC4652"/>
    <w:rsid w:val="00CC47DE"/>
    <w:rsid w:val="00CC77BA"/>
    <w:rsid w:val="00CC7A56"/>
    <w:rsid w:val="00CD3D9F"/>
    <w:rsid w:val="00CD6618"/>
    <w:rsid w:val="00CD695C"/>
    <w:rsid w:val="00CE3479"/>
    <w:rsid w:val="00CE3540"/>
    <w:rsid w:val="00CE4D44"/>
    <w:rsid w:val="00CE52CB"/>
    <w:rsid w:val="00CE55B4"/>
    <w:rsid w:val="00CE6BD2"/>
    <w:rsid w:val="00CE7293"/>
    <w:rsid w:val="00CE7709"/>
    <w:rsid w:val="00CF23D5"/>
    <w:rsid w:val="00D00B1D"/>
    <w:rsid w:val="00D01652"/>
    <w:rsid w:val="00D02C8E"/>
    <w:rsid w:val="00D03CA1"/>
    <w:rsid w:val="00D0428C"/>
    <w:rsid w:val="00D07290"/>
    <w:rsid w:val="00D12314"/>
    <w:rsid w:val="00D142E1"/>
    <w:rsid w:val="00D224D9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776D7"/>
    <w:rsid w:val="00D841DB"/>
    <w:rsid w:val="00D8488E"/>
    <w:rsid w:val="00D85F9D"/>
    <w:rsid w:val="00D8643F"/>
    <w:rsid w:val="00D8730C"/>
    <w:rsid w:val="00D87D8A"/>
    <w:rsid w:val="00D9193C"/>
    <w:rsid w:val="00D94429"/>
    <w:rsid w:val="00D97C02"/>
    <w:rsid w:val="00DA0A55"/>
    <w:rsid w:val="00DA1947"/>
    <w:rsid w:val="00DA211A"/>
    <w:rsid w:val="00DA234E"/>
    <w:rsid w:val="00DA32DF"/>
    <w:rsid w:val="00DA4B48"/>
    <w:rsid w:val="00DA4E1F"/>
    <w:rsid w:val="00DA58EF"/>
    <w:rsid w:val="00DA6B05"/>
    <w:rsid w:val="00DB04AF"/>
    <w:rsid w:val="00DB3F06"/>
    <w:rsid w:val="00DB5B51"/>
    <w:rsid w:val="00DB6279"/>
    <w:rsid w:val="00DC0428"/>
    <w:rsid w:val="00DC0F14"/>
    <w:rsid w:val="00DC22F2"/>
    <w:rsid w:val="00DC2751"/>
    <w:rsid w:val="00DC3760"/>
    <w:rsid w:val="00DC3FC7"/>
    <w:rsid w:val="00DC42C5"/>
    <w:rsid w:val="00DC56ED"/>
    <w:rsid w:val="00DD13E8"/>
    <w:rsid w:val="00DD1B27"/>
    <w:rsid w:val="00DD2AB2"/>
    <w:rsid w:val="00DD3B76"/>
    <w:rsid w:val="00DE006F"/>
    <w:rsid w:val="00DE2C5C"/>
    <w:rsid w:val="00DE7639"/>
    <w:rsid w:val="00DE79B1"/>
    <w:rsid w:val="00DF1BCA"/>
    <w:rsid w:val="00DF66F8"/>
    <w:rsid w:val="00DF74D7"/>
    <w:rsid w:val="00E006F9"/>
    <w:rsid w:val="00E015E5"/>
    <w:rsid w:val="00E02961"/>
    <w:rsid w:val="00E035FD"/>
    <w:rsid w:val="00E07909"/>
    <w:rsid w:val="00E11AFE"/>
    <w:rsid w:val="00E12358"/>
    <w:rsid w:val="00E12EC0"/>
    <w:rsid w:val="00E137FE"/>
    <w:rsid w:val="00E13F0E"/>
    <w:rsid w:val="00E175FD"/>
    <w:rsid w:val="00E20801"/>
    <w:rsid w:val="00E222A0"/>
    <w:rsid w:val="00E22918"/>
    <w:rsid w:val="00E22F5B"/>
    <w:rsid w:val="00E23B3E"/>
    <w:rsid w:val="00E23C9D"/>
    <w:rsid w:val="00E24807"/>
    <w:rsid w:val="00E24ED7"/>
    <w:rsid w:val="00E30942"/>
    <w:rsid w:val="00E30D15"/>
    <w:rsid w:val="00E332D8"/>
    <w:rsid w:val="00E339A5"/>
    <w:rsid w:val="00E50936"/>
    <w:rsid w:val="00E515AE"/>
    <w:rsid w:val="00E52BFD"/>
    <w:rsid w:val="00E56371"/>
    <w:rsid w:val="00E60131"/>
    <w:rsid w:val="00E646AB"/>
    <w:rsid w:val="00E66225"/>
    <w:rsid w:val="00E74010"/>
    <w:rsid w:val="00E7658E"/>
    <w:rsid w:val="00E774B2"/>
    <w:rsid w:val="00E82C03"/>
    <w:rsid w:val="00E8345E"/>
    <w:rsid w:val="00E83C42"/>
    <w:rsid w:val="00E83E4F"/>
    <w:rsid w:val="00E87037"/>
    <w:rsid w:val="00E90897"/>
    <w:rsid w:val="00E912AA"/>
    <w:rsid w:val="00E91B22"/>
    <w:rsid w:val="00E920BC"/>
    <w:rsid w:val="00E957B6"/>
    <w:rsid w:val="00E96442"/>
    <w:rsid w:val="00E9711D"/>
    <w:rsid w:val="00EA1361"/>
    <w:rsid w:val="00EA1FF3"/>
    <w:rsid w:val="00EA206C"/>
    <w:rsid w:val="00EA2ABD"/>
    <w:rsid w:val="00EA2F4C"/>
    <w:rsid w:val="00EB0909"/>
    <w:rsid w:val="00EB0EC2"/>
    <w:rsid w:val="00EB25BE"/>
    <w:rsid w:val="00EB7986"/>
    <w:rsid w:val="00EC0BC5"/>
    <w:rsid w:val="00EC2802"/>
    <w:rsid w:val="00EC6C78"/>
    <w:rsid w:val="00EC78F9"/>
    <w:rsid w:val="00EC79A8"/>
    <w:rsid w:val="00ED094A"/>
    <w:rsid w:val="00ED1C9D"/>
    <w:rsid w:val="00ED4E00"/>
    <w:rsid w:val="00ED6CA5"/>
    <w:rsid w:val="00ED723E"/>
    <w:rsid w:val="00EE157D"/>
    <w:rsid w:val="00EE264F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4FF7"/>
    <w:rsid w:val="00F159ED"/>
    <w:rsid w:val="00F15E70"/>
    <w:rsid w:val="00F1629E"/>
    <w:rsid w:val="00F24977"/>
    <w:rsid w:val="00F26C22"/>
    <w:rsid w:val="00F27670"/>
    <w:rsid w:val="00F3306D"/>
    <w:rsid w:val="00F34B3F"/>
    <w:rsid w:val="00F36C84"/>
    <w:rsid w:val="00F437C0"/>
    <w:rsid w:val="00F43E3E"/>
    <w:rsid w:val="00F451D3"/>
    <w:rsid w:val="00F45C4C"/>
    <w:rsid w:val="00F46DA1"/>
    <w:rsid w:val="00F51AB0"/>
    <w:rsid w:val="00F51E1D"/>
    <w:rsid w:val="00F5255C"/>
    <w:rsid w:val="00F55F7B"/>
    <w:rsid w:val="00F57CC0"/>
    <w:rsid w:val="00F622C9"/>
    <w:rsid w:val="00F62AE1"/>
    <w:rsid w:val="00F643C0"/>
    <w:rsid w:val="00F675E0"/>
    <w:rsid w:val="00F74593"/>
    <w:rsid w:val="00F7656C"/>
    <w:rsid w:val="00F81750"/>
    <w:rsid w:val="00F817D9"/>
    <w:rsid w:val="00F83CA5"/>
    <w:rsid w:val="00F85660"/>
    <w:rsid w:val="00F86182"/>
    <w:rsid w:val="00FA1A85"/>
    <w:rsid w:val="00FA26E2"/>
    <w:rsid w:val="00FA3590"/>
    <w:rsid w:val="00FA3A55"/>
    <w:rsid w:val="00FA64EB"/>
    <w:rsid w:val="00FB1504"/>
    <w:rsid w:val="00FB18B5"/>
    <w:rsid w:val="00FB59EE"/>
    <w:rsid w:val="00FB64BC"/>
    <w:rsid w:val="00FB6796"/>
    <w:rsid w:val="00FB7118"/>
    <w:rsid w:val="00FC09D5"/>
    <w:rsid w:val="00FC0C6E"/>
    <w:rsid w:val="00FC2404"/>
    <w:rsid w:val="00FC33B7"/>
    <w:rsid w:val="00FC56BB"/>
    <w:rsid w:val="00FC6D6C"/>
    <w:rsid w:val="00FD298C"/>
    <w:rsid w:val="00FD3C37"/>
    <w:rsid w:val="00FD5E61"/>
    <w:rsid w:val="00FD7011"/>
    <w:rsid w:val="00FE08C8"/>
    <w:rsid w:val="00FE21D2"/>
    <w:rsid w:val="00FE481F"/>
    <w:rsid w:val="00FE4C04"/>
    <w:rsid w:val="00FE742D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209"/>
    <o:shapelayout v:ext="edit">
      <o:idmap v:ext="edit" data="1"/>
    </o:shapelayout>
  </w:shapeDefaults>
  <w:decimalSymbol w:val=","/>
  <w:listSeparator w:val=";"/>
  <w14:docId w14:val="3CD2F2F7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2060BE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505945"/>
    <w:rPr>
      <w:rFonts w:ascii="Wingdings-Regular" w:hAnsi="Wingdings-Regula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7C3240"/>
    <w:rPr>
      <w:rFonts w:ascii="MyriadPro-Regular" w:eastAsia="MyriadPro-Regular" w:hint="eastAsia"/>
      <w:b w:val="0"/>
      <w:bCs w:val="0"/>
      <w:i w:val="0"/>
      <w:iCs w:val="0"/>
      <w:color w:val="000000"/>
      <w:sz w:val="20"/>
      <w:szCs w:val="20"/>
    </w:rPr>
  </w:style>
  <w:style w:type="paragraph" w:customStyle="1" w:styleId="Pa1">
    <w:name w:val="Pa1"/>
    <w:basedOn w:val="Default"/>
    <w:next w:val="Default"/>
    <w:uiPriority w:val="99"/>
    <w:rsid w:val="00ED6CA5"/>
    <w:pPr>
      <w:spacing w:line="240" w:lineRule="atLeast"/>
    </w:pPr>
    <w:rPr>
      <w:rFonts w:ascii="Calibri" w:hAnsi="Calibri" w:cs="Calibri"/>
      <w:color w:val="auto"/>
    </w:rPr>
  </w:style>
  <w:style w:type="character" w:customStyle="1" w:styleId="A40">
    <w:name w:val="A4"/>
    <w:uiPriority w:val="99"/>
    <w:rsid w:val="00ED6CA5"/>
    <w:rPr>
      <w:color w:val="000000"/>
    </w:rPr>
  </w:style>
  <w:style w:type="paragraph" w:customStyle="1" w:styleId="Pa9">
    <w:name w:val="Pa9"/>
    <w:basedOn w:val="Default"/>
    <w:next w:val="Default"/>
    <w:uiPriority w:val="99"/>
    <w:rsid w:val="00ED6CA5"/>
    <w:pPr>
      <w:spacing w:line="240" w:lineRule="atLeast"/>
    </w:pPr>
    <w:rPr>
      <w:rFonts w:ascii="Calibri" w:hAnsi="Calibri" w:cs="Calibri"/>
      <w:color w:val="auto"/>
    </w:rPr>
  </w:style>
  <w:style w:type="character" w:customStyle="1" w:styleId="A30">
    <w:name w:val="A3"/>
    <w:uiPriority w:val="99"/>
    <w:rsid w:val="00ED6CA5"/>
    <w:rPr>
      <w:color w:val="000000"/>
    </w:rPr>
  </w:style>
  <w:style w:type="character" w:customStyle="1" w:styleId="A10">
    <w:name w:val="A10"/>
    <w:uiPriority w:val="99"/>
    <w:rsid w:val="000C0EDB"/>
    <w:rPr>
      <w:color w:val="000000"/>
    </w:rPr>
  </w:style>
  <w:style w:type="character" w:customStyle="1" w:styleId="A60">
    <w:name w:val="A6"/>
    <w:uiPriority w:val="99"/>
    <w:rsid w:val="00120E7D"/>
    <w:rPr>
      <w:color w:val="000000"/>
    </w:rPr>
  </w:style>
  <w:style w:type="character" w:customStyle="1" w:styleId="A80">
    <w:name w:val="A8"/>
    <w:uiPriority w:val="99"/>
    <w:rsid w:val="00120E7D"/>
    <w:rPr>
      <w:color w:val="000000"/>
    </w:rPr>
  </w:style>
  <w:style w:type="paragraph" w:customStyle="1" w:styleId="Pa17">
    <w:name w:val="Pa17"/>
    <w:basedOn w:val="Default"/>
    <w:next w:val="Default"/>
    <w:uiPriority w:val="99"/>
    <w:rsid w:val="00276E12"/>
    <w:pPr>
      <w:spacing w:line="240" w:lineRule="atLeast"/>
    </w:pPr>
    <w:rPr>
      <w:rFonts w:ascii="Calibr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carelrussia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9378F-E142-4222-BD70-13C870463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8BED1601</Template>
  <TotalTime>153</TotalTime>
  <Pages>14</Pages>
  <Words>1638</Words>
  <Characters>9339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10956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30</cp:revision>
  <cp:lastPrinted>2021-03-26T08:29:00Z</cp:lastPrinted>
  <dcterms:created xsi:type="dcterms:W3CDTF">2023-03-09T08:10:00Z</dcterms:created>
  <dcterms:modified xsi:type="dcterms:W3CDTF">2024-03-20T10:49:00Z</dcterms:modified>
</cp:coreProperties>
</file>